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DEF" w:rsidRDefault="00636DEF" w:rsidP="000C79EF">
      <w:pPr>
        <w:pStyle w:val="NormalWeb"/>
        <w:shd w:val="clear" w:color="auto" w:fill="FFFFFF"/>
        <w:spacing w:before="0" w:beforeAutospacing="0" w:after="0" w:afterAutospacing="0" w:line="432" w:lineRule="atLeast"/>
        <w:jc w:val="center"/>
        <w:rPr>
          <w:rStyle w:val="Emphasis"/>
          <w:rFonts w:ascii="Verdana" w:hAnsi="Verdana"/>
          <w:color w:val="333333"/>
          <w:sz w:val="18"/>
          <w:szCs w:val="18"/>
        </w:rPr>
      </w:pPr>
    </w:p>
    <w:p w:rsidR="00636DEF" w:rsidRPr="00696E92" w:rsidRDefault="00636DEF" w:rsidP="000C79EF">
      <w:pPr>
        <w:pStyle w:val="NormalWeb"/>
        <w:shd w:val="clear" w:color="auto" w:fill="FFFFFF"/>
        <w:spacing w:before="0" w:beforeAutospacing="0" w:after="0" w:afterAutospacing="0" w:line="432" w:lineRule="atLeast"/>
        <w:jc w:val="center"/>
        <w:rPr>
          <w:rStyle w:val="Emphasis"/>
          <w:rFonts w:ascii="Bamini" w:hAnsi="Bamini"/>
          <w:b/>
          <w:i w:val="0"/>
          <w:color w:val="333333"/>
          <w:sz w:val="40"/>
          <w:szCs w:val="18"/>
        </w:rPr>
      </w:pPr>
      <w:r w:rsidRPr="00696E92">
        <w:rPr>
          <w:rStyle w:val="Emphasis"/>
          <w:rFonts w:ascii="Bamini" w:hAnsi="Bamini"/>
          <w:b/>
          <w:i w:val="0"/>
          <w:color w:val="333333"/>
          <w:sz w:val="40"/>
          <w:szCs w:val="18"/>
        </w:rPr>
        <w:t>Mjhug;gLj;jg;gLk; tpj;jfu; ngh</w:t>
      </w:r>
      <w:r>
        <w:rPr>
          <w:rStyle w:val="Emphasis"/>
          <w:rFonts w:ascii="Bamini" w:hAnsi="Bamini"/>
          <w:b/>
          <w:i w:val="0"/>
          <w:color w:val="333333"/>
          <w:sz w:val="40"/>
          <w:szCs w:val="18"/>
        </w:rPr>
        <w:t>f;fp\</w:t>
      </w:r>
      <w:r w:rsidRPr="00696E92">
        <w:rPr>
          <w:rStyle w:val="Emphasis"/>
          <w:rFonts w:ascii="Bamini" w:hAnsi="Bamini"/>
          <w:b/>
          <w:i w:val="0"/>
          <w:color w:val="333333"/>
          <w:sz w:val="40"/>
          <w:szCs w:val="18"/>
        </w:rPr>
        <w:t>q;fs;</w:t>
      </w:r>
      <w:r w:rsidRPr="00696E92">
        <w:rPr>
          <w:rStyle w:val="Emphasis"/>
          <w:rFonts w:ascii="Verdana" w:hAnsi="Verdana"/>
          <w:b/>
          <w:i w:val="0"/>
          <w:color w:val="333333"/>
          <w:sz w:val="40"/>
          <w:szCs w:val="18"/>
        </w:rPr>
        <w:t>…</w:t>
      </w:r>
      <w:r w:rsidRPr="00696E92">
        <w:rPr>
          <w:rStyle w:val="Emphasis"/>
          <w:rFonts w:ascii="Bamini" w:hAnsi="Bamini"/>
          <w:b/>
          <w:i w:val="0"/>
          <w:color w:val="333333"/>
          <w:sz w:val="40"/>
          <w:szCs w:val="18"/>
        </w:rPr>
        <w:t>.</w:t>
      </w:r>
    </w:p>
    <w:p w:rsidR="00636DEF" w:rsidRPr="000C79EF" w:rsidRDefault="00636DEF" w:rsidP="000C79EF">
      <w:pPr>
        <w:pStyle w:val="NormalWeb"/>
        <w:shd w:val="clear" w:color="auto" w:fill="FFFFFF"/>
        <w:spacing w:before="0" w:beforeAutospacing="0" w:after="0" w:afterAutospacing="0" w:line="432" w:lineRule="atLeast"/>
        <w:jc w:val="center"/>
        <w:rPr>
          <w:rFonts w:ascii="Bamini" w:hAnsi="Bamini"/>
          <w:i/>
          <w:color w:val="333333"/>
          <w:sz w:val="18"/>
          <w:szCs w:val="18"/>
        </w:rPr>
      </w:pPr>
      <w:r w:rsidRPr="00696E92">
        <w:rPr>
          <w:rStyle w:val="Emphasis"/>
          <w:rFonts w:ascii="Verdana" w:hAnsi="Verdana"/>
          <w:b/>
          <w:color w:val="333333"/>
          <w:sz w:val="18"/>
          <w:szCs w:val="18"/>
        </w:rPr>
        <w:t>“</w:t>
      </w:r>
      <w:r w:rsidRPr="00696E92">
        <w:rPr>
          <w:rStyle w:val="Emphasis"/>
          <w:rFonts w:ascii="Bamini" w:hAnsi="Bamini" w:cs="Latha"/>
          <w:b/>
          <w:color w:val="333333"/>
          <w:sz w:val="18"/>
          <w:szCs w:val="18"/>
          <w:cs/>
        </w:rPr>
        <w:t>வெள்ளை நிற மல்லிகையோ வேறெந்த மாமலரோ</w:t>
      </w:r>
      <w:r w:rsidRPr="000C79EF">
        <w:rPr>
          <w:rFonts w:ascii="Bamini" w:hAnsi="Bamini"/>
          <w:i/>
          <w:iCs/>
          <w:color w:val="333333"/>
          <w:sz w:val="18"/>
          <w:szCs w:val="18"/>
        </w:rPr>
        <w:br/>
      </w:r>
      <w:r w:rsidRPr="000C79EF">
        <w:rPr>
          <w:rStyle w:val="Emphasis"/>
          <w:rFonts w:ascii="Bamini" w:hAnsi="Bamini" w:cs="Latha"/>
          <w:color w:val="333333"/>
          <w:sz w:val="18"/>
          <w:szCs w:val="18"/>
          <w:cs/>
        </w:rPr>
        <w:t>வள்ளல் அடியிணைக்கு வாய்த்த மலரெதுவோ</w:t>
      </w:r>
      <w:r w:rsidRPr="000C79EF">
        <w:rPr>
          <w:rFonts w:ascii="Bamini" w:hAnsi="Bamini"/>
          <w:i/>
          <w:iCs/>
          <w:color w:val="333333"/>
          <w:sz w:val="18"/>
          <w:szCs w:val="18"/>
        </w:rPr>
        <w:br/>
      </w:r>
      <w:r w:rsidRPr="000C79EF">
        <w:rPr>
          <w:rStyle w:val="Emphasis"/>
          <w:rFonts w:ascii="Bamini" w:hAnsi="Bamini" w:cs="Latha"/>
          <w:color w:val="333333"/>
          <w:sz w:val="18"/>
          <w:szCs w:val="18"/>
          <w:cs/>
        </w:rPr>
        <w:t>வெள்ளை நிறப் பூவுமல்ல வேறெந்த மலருமல்ல</w:t>
      </w:r>
      <w:r w:rsidRPr="000C79EF">
        <w:rPr>
          <w:rFonts w:ascii="Bamini" w:hAnsi="Bamini"/>
          <w:i/>
          <w:iCs/>
          <w:color w:val="333333"/>
          <w:sz w:val="18"/>
          <w:szCs w:val="18"/>
        </w:rPr>
        <w:br/>
      </w:r>
      <w:r w:rsidRPr="000C79EF">
        <w:rPr>
          <w:rStyle w:val="Emphasis"/>
          <w:rFonts w:ascii="Bamini" w:hAnsi="Bamini" w:cs="Latha"/>
          <w:color w:val="333333"/>
          <w:sz w:val="18"/>
          <w:szCs w:val="18"/>
          <w:cs/>
        </w:rPr>
        <w:t>உள்ளக் கமலமடி உத்தமனார் வேண்டுவது.</w:t>
      </w:r>
    </w:p>
    <w:p w:rsidR="00636DEF" w:rsidRPr="000C79EF" w:rsidRDefault="00636DEF" w:rsidP="000C79EF">
      <w:pPr>
        <w:pStyle w:val="NormalWeb"/>
        <w:spacing w:before="0" w:beforeAutospacing="0" w:after="0" w:afterAutospacing="0" w:line="432" w:lineRule="atLeast"/>
        <w:jc w:val="center"/>
        <w:rPr>
          <w:rFonts w:ascii="Bamini" w:hAnsi="Bamini"/>
          <w:i/>
          <w:iCs/>
          <w:color w:val="333333"/>
          <w:sz w:val="18"/>
          <w:szCs w:val="18"/>
          <w:shd w:val="clear" w:color="auto" w:fill="FFFFFF"/>
        </w:rPr>
      </w:pPr>
      <w:r w:rsidRPr="000C79EF">
        <w:rPr>
          <w:rFonts w:ascii="Bamini" w:hAnsi="Bamini" w:cs="Latha"/>
          <w:i/>
          <w:iCs/>
          <w:color w:val="333333"/>
          <w:sz w:val="18"/>
          <w:szCs w:val="18"/>
          <w:shd w:val="clear" w:color="auto" w:fill="FFFFFF"/>
          <w:cs/>
        </w:rPr>
        <w:t>காப்பவிழ்ந்த தாமரையோ கழுநீர் மலர்த்தொடையோ</w:t>
      </w:r>
      <w:r w:rsidRPr="000C79EF">
        <w:rPr>
          <w:rFonts w:ascii="Bamini" w:hAnsi="Bamini"/>
          <w:i/>
          <w:iCs/>
          <w:color w:val="333333"/>
          <w:sz w:val="18"/>
          <w:szCs w:val="18"/>
          <w:shd w:val="clear" w:color="auto" w:fill="FFFFFF"/>
        </w:rPr>
        <w:br/>
      </w:r>
      <w:r w:rsidRPr="000C79EF">
        <w:rPr>
          <w:rFonts w:ascii="Bamini" w:hAnsi="Bamini" w:cs="Latha"/>
          <w:i/>
          <w:iCs/>
          <w:color w:val="333333"/>
          <w:sz w:val="18"/>
          <w:szCs w:val="18"/>
          <w:shd w:val="clear" w:color="auto" w:fill="FFFFFF"/>
          <w:cs/>
        </w:rPr>
        <w:t>மாப்பிள்ளையாய் வந்தவர்க்கு வாய்த்த மலரெதுவோ</w:t>
      </w:r>
      <w:r w:rsidRPr="000C79EF">
        <w:rPr>
          <w:rFonts w:ascii="Bamini" w:hAnsi="Bamini"/>
          <w:i/>
          <w:iCs/>
          <w:color w:val="333333"/>
          <w:sz w:val="18"/>
          <w:szCs w:val="18"/>
          <w:shd w:val="clear" w:color="auto" w:fill="FFFFFF"/>
        </w:rPr>
        <w:br/>
      </w:r>
      <w:r w:rsidRPr="000C79EF">
        <w:rPr>
          <w:rFonts w:ascii="Bamini" w:hAnsi="Bamini" w:cs="Latha"/>
          <w:i/>
          <w:iCs/>
          <w:color w:val="333333"/>
          <w:sz w:val="18"/>
          <w:szCs w:val="18"/>
          <w:shd w:val="clear" w:color="auto" w:fill="FFFFFF"/>
          <w:cs/>
        </w:rPr>
        <w:t>காபவிழ்ந்த மலருமல்ல கழுநீர்த் தொடையுமல்ல</w:t>
      </w:r>
      <w:r w:rsidRPr="000C79EF">
        <w:rPr>
          <w:rFonts w:ascii="Bamini" w:hAnsi="Bamini"/>
          <w:i/>
          <w:iCs/>
          <w:color w:val="333333"/>
          <w:sz w:val="18"/>
          <w:szCs w:val="18"/>
          <w:shd w:val="clear" w:color="auto" w:fill="FFFFFF"/>
        </w:rPr>
        <w:br/>
      </w:r>
      <w:r w:rsidRPr="000C79EF">
        <w:rPr>
          <w:rFonts w:ascii="Bamini" w:hAnsi="Bamini" w:cs="Latha"/>
          <w:i/>
          <w:iCs/>
          <w:color w:val="333333"/>
          <w:sz w:val="18"/>
          <w:szCs w:val="18"/>
          <w:shd w:val="clear" w:color="auto" w:fill="FFFFFF"/>
          <w:cs/>
        </w:rPr>
        <w:t>கூப்பியகைக் காந்தளடி கோமகனார் வேண்டுவது.</w:t>
      </w:r>
    </w:p>
    <w:p w:rsidR="00636DEF" w:rsidRDefault="00636DEF" w:rsidP="000C79EF">
      <w:pPr>
        <w:pStyle w:val="NormalWeb"/>
        <w:shd w:val="clear" w:color="auto" w:fill="FFFFFF"/>
        <w:spacing w:before="0" w:beforeAutospacing="0" w:after="0" w:afterAutospacing="0" w:line="432" w:lineRule="atLeast"/>
        <w:jc w:val="center"/>
        <w:rPr>
          <w:rStyle w:val="Emphasis"/>
          <w:rFonts w:ascii="Verdana" w:hAnsi="Verdana"/>
          <w:i w:val="0"/>
          <w:color w:val="333333"/>
          <w:sz w:val="18"/>
          <w:szCs w:val="18"/>
        </w:rPr>
      </w:pPr>
      <w:r w:rsidRPr="000C79EF">
        <w:rPr>
          <w:rStyle w:val="Emphasis"/>
          <w:rFonts w:ascii="Bamini" w:hAnsi="Bamini" w:cs="Latha"/>
          <w:color w:val="333333"/>
          <w:sz w:val="18"/>
          <w:szCs w:val="18"/>
          <w:cs/>
        </w:rPr>
        <w:t>பாட்டளிசேர் பொற்கொன்றையோ பாரிலில்லாக் கற்பகமோ</w:t>
      </w:r>
      <w:r w:rsidRPr="000C79EF">
        <w:rPr>
          <w:rFonts w:ascii="Bamini" w:hAnsi="Bamini"/>
          <w:i/>
          <w:iCs/>
          <w:color w:val="333333"/>
          <w:sz w:val="18"/>
          <w:szCs w:val="18"/>
        </w:rPr>
        <w:br/>
      </w:r>
      <w:r w:rsidRPr="000C79EF">
        <w:rPr>
          <w:rStyle w:val="Emphasis"/>
          <w:rFonts w:ascii="Bamini" w:hAnsi="Bamini" w:cs="Latha"/>
          <w:color w:val="333333"/>
          <w:sz w:val="18"/>
          <w:szCs w:val="18"/>
          <w:cs/>
        </w:rPr>
        <w:t>வாட்ட முறாதவற்கு வாய்த்த மலரெதுவோ</w:t>
      </w:r>
      <w:r w:rsidRPr="000C79EF">
        <w:rPr>
          <w:rFonts w:ascii="Bamini" w:hAnsi="Bamini"/>
          <w:i/>
          <w:iCs/>
          <w:color w:val="333333"/>
          <w:sz w:val="18"/>
          <w:szCs w:val="18"/>
        </w:rPr>
        <w:br/>
      </w:r>
      <w:r w:rsidRPr="000C79EF">
        <w:rPr>
          <w:rStyle w:val="Emphasis"/>
          <w:rFonts w:ascii="Bamini" w:hAnsi="Bamini" w:cs="Latha"/>
          <w:b/>
          <w:color w:val="333333"/>
          <w:sz w:val="18"/>
          <w:szCs w:val="18"/>
          <w:cs/>
        </w:rPr>
        <w:t>பாட்டளிசேர் கொன்றையல்ல பாரிலில்லாப் பூவுமல்ல</w:t>
      </w:r>
      <w:r w:rsidRPr="000C79EF">
        <w:rPr>
          <w:rFonts w:ascii="Bamini" w:hAnsi="Bamini"/>
          <w:b/>
          <w:i/>
          <w:iCs/>
          <w:color w:val="333333"/>
          <w:sz w:val="18"/>
          <w:szCs w:val="18"/>
        </w:rPr>
        <w:br/>
      </w:r>
      <w:r w:rsidRPr="00AB56E2">
        <w:rPr>
          <w:rStyle w:val="Emphasis"/>
          <w:rFonts w:ascii="Bamini" w:hAnsi="Bamini" w:cs="Latha"/>
          <w:i w:val="0"/>
          <w:color w:val="333333"/>
          <w:sz w:val="18"/>
          <w:szCs w:val="18"/>
          <w:cs/>
        </w:rPr>
        <w:t>நாட்டவிழி நெய்தலடி நாயகனார் வேண்டுவது.</w:t>
      </w:r>
      <w:r w:rsidRPr="00AB56E2">
        <w:rPr>
          <w:rStyle w:val="Emphasis"/>
          <w:rFonts w:ascii="Verdana" w:hAnsi="Verdana"/>
          <w:i w:val="0"/>
          <w:color w:val="333333"/>
          <w:sz w:val="18"/>
          <w:szCs w:val="18"/>
        </w:rPr>
        <w:t>”</w:t>
      </w:r>
      <w:r>
        <w:rPr>
          <w:rStyle w:val="Emphasis"/>
          <w:rFonts w:ascii="Verdana" w:hAnsi="Verdana"/>
          <w:i w:val="0"/>
          <w:color w:val="333333"/>
          <w:sz w:val="18"/>
          <w:szCs w:val="18"/>
        </w:rPr>
        <w:t xml:space="preserve"> </w:t>
      </w:r>
    </w:p>
    <w:p w:rsidR="00636DEF" w:rsidRDefault="00636DEF" w:rsidP="00696E92">
      <w:pPr>
        <w:pStyle w:val="NormalWeb"/>
        <w:shd w:val="clear" w:color="auto" w:fill="FFFFFF"/>
        <w:spacing w:before="0" w:beforeAutospacing="0" w:after="0" w:afterAutospacing="0" w:line="432" w:lineRule="atLeast"/>
        <w:jc w:val="both"/>
        <w:rPr>
          <w:rStyle w:val="Emphasis"/>
          <w:rFonts w:ascii="Bamini" w:hAnsi="Bamini"/>
          <w:i w:val="0"/>
          <w:color w:val="333333"/>
          <w:sz w:val="28"/>
          <w:szCs w:val="18"/>
        </w:rPr>
      </w:pPr>
      <w:r>
        <w:rPr>
          <w:rStyle w:val="Emphasis"/>
          <w:rFonts w:ascii="Verdana" w:hAnsi="Verdana"/>
          <w:i w:val="0"/>
          <w:color w:val="333333"/>
          <w:sz w:val="18"/>
          <w:szCs w:val="18"/>
        </w:rPr>
        <w:t xml:space="preserve">                                                                         </w:t>
      </w:r>
      <w:r w:rsidRPr="00696E92">
        <w:rPr>
          <w:rStyle w:val="Emphasis"/>
          <w:rFonts w:ascii="Bamini" w:hAnsi="Bamini"/>
          <w:i w:val="0"/>
          <w:color w:val="333333"/>
          <w:sz w:val="28"/>
          <w:szCs w:val="28"/>
        </w:rPr>
        <w:t>vd;w</w:t>
      </w:r>
      <w:r w:rsidRPr="00696E92">
        <w:rPr>
          <w:rStyle w:val="Emphasis"/>
          <w:rFonts w:ascii="Bamini" w:hAnsi="Bamini"/>
          <w:i w:val="0"/>
          <w:color w:val="333333"/>
          <w:sz w:val="28"/>
          <w:szCs w:val="18"/>
        </w:rPr>
        <w:t xml:space="preserve"> </w:t>
      </w:r>
      <w:r w:rsidRPr="00AB56E2">
        <w:rPr>
          <w:rStyle w:val="Emphasis"/>
          <w:rFonts w:ascii="Bamini" w:hAnsi="Bamini"/>
          <w:i w:val="0"/>
          <w:color w:val="333333"/>
          <w:sz w:val="28"/>
          <w:szCs w:val="18"/>
        </w:rPr>
        <w:t>ghly; tupfis kddk;  nra;Ak; NghJ vkJ kdf;fz;zpy; gjpAk; cUtk; tpj;jfu; tpGyhee;jNu</w:t>
      </w:r>
      <w:r>
        <w:rPr>
          <w:rStyle w:val="Emphasis"/>
          <w:rFonts w:ascii="Bamini" w:hAnsi="Bamini"/>
          <w:i w:val="0"/>
          <w:color w:val="333333"/>
          <w:sz w:val="28"/>
          <w:szCs w:val="18"/>
        </w:rPr>
        <w:t>. cyfj;j jkpo;j;Jiwg; Nguhrpupauhf tpsq;Fthu; vd;W mtu; md;id vz;zpapUg;ghNuh njupatpy;iy. Mdhy; cyf jkpo;j;Jiw Kjy; NguhrpupaUk; jiytUk; tpj;jfu; tpGyhee;jNu. fpof;fpyq;ifapy; tsk;kpf;f fhiujPT vDk; rpw;Whupy; fz;zfpahu; Nfhapy; mUfpdpy; rhkpj;jk;gp&gt;fz;zk;ik Gjy;tuhf 1892 gq;Fdp ,Ugj;Njkpy; jkpOf;Nfhu; mtjhu Gupruhf mtjupj;jhu; Rthkp tpGyhee;ju;. md;W jPu;e;jJ jopOf;Fs;s ,lu;ghLk; jkpo; jha;F ,Ue;j RikAk;. vdNt ,f; fl;Liuaplhf Rthkp tpGyhee;ju; njhlu;ghd ek;gj;jFe;j Mjhuq;fspy; rpytw;iw   rku;g;gpg;gjpy; ngUkpjk; milfpNwd;.</w:t>
      </w:r>
    </w:p>
    <w:p w:rsidR="00636DEF" w:rsidRDefault="00636DEF" w:rsidP="00696E92">
      <w:pPr>
        <w:pStyle w:val="NormalWeb"/>
        <w:shd w:val="clear" w:color="auto" w:fill="FFFFFF"/>
        <w:spacing w:before="0" w:beforeAutospacing="0" w:after="0" w:afterAutospacing="0" w:line="432" w:lineRule="atLeast"/>
        <w:jc w:val="both"/>
        <w:rPr>
          <w:rStyle w:val="Emphasis"/>
          <w:rFonts w:ascii="Bamini" w:hAnsi="Bamini"/>
          <w:i w:val="0"/>
          <w:color w:val="333333"/>
          <w:sz w:val="28"/>
          <w:szCs w:val="18"/>
        </w:rPr>
      </w:pPr>
    </w:p>
    <w:p w:rsidR="00636DEF" w:rsidRDefault="00636DEF" w:rsidP="000C79EF">
      <w:pPr>
        <w:pStyle w:val="NormalWeb"/>
        <w:shd w:val="clear" w:color="auto" w:fill="FFFFFF"/>
        <w:spacing w:before="0" w:beforeAutospacing="0" w:after="0" w:afterAutospacing="0" w:line="432" w:lineRule="atLeast"/>
        <w:jc w:val="both"/>
        <w:rPr>
          <w:rStyle w:val="Emphasis"/>
          <w:rFonts w:ascii="Bamini" w:hAnsi="Bamini"/>
          <w:i w:val="0"/>
          <w:color w:val="333333"/>
          <w:sz w:val="28"/>
          <w:szCs w:val="18"/>
        </w:rPr>
      </w:pPr>
      <w:r>
        <w:rPr>
          <w:rStyle w:val="Emphasis"/>
          <w:rFonts w:ascii="Bamini" w:hAnsi="Bamini"/>
          <w:i w:val="0"/>
          <w:color w:val="333333"/>
          <w:sz w:val="28"/>
          <w:szCs w:val="18"/>
        </w:rPr>
        <w:t xml:space="preserve">                         Rthkp tpGyhee;jupd; neUq;fpa njhlu;Glatuhf  tpsq;Fgtu; Rthkp tpGyhee;jUila kUkfs; fz;zk;ikahFk;. ,e;j ,lj;jpy; thrfu;fs; kdjpy; ciwf;Fk; xUtpilak; vd;dntd;why;  Rthkp tpgyhee;jUila jha; fz;zk;ik vd $wpa Mrpupau;. ,t;tplj;jpy; Rthkp tpGyhee;jUila kUkfs; fz;zk;ik vdf; $wpapUg;gjhFk;.,f; fUj;ij ehk; Rthkp tpGyhee;jUila kUkfs; fz;zk;ikia Neubahf njhlu;Gnfhz;L Nfl;lNghJ mtu; $wpa fUj;Jf;fs; vkf;Fj; jPu;thf mike;jd. </w:t>
      </w:r>
      <w:r>
        <w:rPr>
          <w:rStyle w:val="Emphasis"/>
          <w:i w:val="0"/>
          <w:color w:val="333333"/>
          <w:sz w:val="28"/>
          <w:szCs w:val="18"/>
        </w:rPr>
        <w:t>“</w:t>
      </w:r>
      <w:r>
        <w:rPr>
          <w:rStyle w:val="Emphasis"/>
          <w:rFonts w:ascii="Bamini" w:hAnsi="Bamini"/>
          <w:i w:val="0"/>
          <w:color w:val="333333"/>
          <w:sz w:val="28"/>
          <w:szCs w:val="18"/>
        </w:rPr>
        <w:t xml:space="preserve"> fz;zk;ik vDk; ehkk; Rthkp tpGyhee;ju; vdf;F R+l;bajhFk;. vdJ ngau; </w:t>
      </w:r>
      <w:r w:rsidRPr="00696E92">
        <w:rPr>
          <w:rStyle w:val="Emphasis"/>
          <w:rFonts w:ascii="Bamini" w:hAnsi="Bamini"/>
          <w:b/>
          <w:i w:val="0"/>
          <w:color w:val="333333"/>
          <w:sz w:val="28"/>
          <w:szCs w:val="18"/>
        </w:rPr>
        <w:t>Nfhkjfty;yp</w:t>
      </w:r>
      <w:r>
        <w:rPr>
          <w:rStyle w:val="Emphasis"/>
          <w:rFonts w:ascii="Bamini" w:hAnsi="Bamini"/>
          <w:i w:val="0"/>
          <w:color w:val="333333"/>
          <w:sz w:val="28"/>
          <w:szCs w:val="18"/>
        </w:rPr>
        <w:t xml:space="preserve"> MFk;. Rthkp jd; md;iidia nja;tkhf fz;lhu;. jd; md;idapd; ,wg;Gf;F gpd; kUkfshfpa vd;id jd; md;id tbtpy; fz;lhu;. mjdhy; jhd; Nfhkjfty;ypahfpa vd;id fz;zk;ik vd mioj;jhu;.</w:t>
      </w:r>
      <w:r>
        <w:rPr>
          <w:rStyle w:val="Emphasis"/>
          <w:i w:val="0"/>
          <w:color w:val="333333"/>
          <w:sz w:val="28"/>
          <w:szCs w:val="18"/>
        </w:rPr>
        <w:t>”</w:t>
      </w:r>
      <w:r>
        <w:rPr>
          <w:rStyle w:val="Emphasis"/>
          <w:rFonts w:ascii="Bamini" w:hAnsi="Bamini"/>
          <w:i w:val="0"/>
          <w:color w:val="333333"/>
          <w:sz w:val="28"/>
          <w:szCs w:val="18"/>
        </w:rPr>
        <w:t xml:space="preserve"> vdf; $wpdhu;.   </w:t>
      </w:r>
      <w:r>
        <w:rPr>
          <w:rStyle w:val="Emphasis"/>
          <w:i w:val="0"/>
          <w:color w:val="333333"/>
          <w:sz w:val="28"/>
          <w:szCs w:val="18"/>
        </w:rPr>
        <w:t>“</w:t>
      </w:r>
      <w:r>
        <w:rPr>
          <w:rStyle w:val="Emphasis"/>
          <w:rFonts w:ascii="Bamini" w:hAnsi="Bamini"/>
          <w:i w:val="0"/>
          <w:color w:val="333333"/>
          <w:sz w:val="28"/>
          <w:szCs w:val="18"/>
        </w:rPr>
        <w:t xml:space="preserve"> eP vdf;F vOJk; fbjq;fspy; fz;zk;ik vd ifnaOj;jplhtpl;lhy; gjpy; vOjkhl;Nld; </w:t>
      </w:r>
      <w:r>
        <w:rPr>
          <w:rStyle w:val="Emphasis"/>
          <w:rFonts w:ascii="Arial" w:hAnsi="Arial" w:cs="Arial"/>
          <w:i w:val="0"/>
          <w:color w:val="333333"/>
          <w:sz w:val="28"/>
          <w:szCs w:val="18"/>
        </w:rPr>
        <w:t>“</w:t>
      </w:r>
      <w:r>
        <w:rPr>
          <w:rStyle w:val="Emphasis"/>
          <w:rFonts w:ascii="Bamini" w:hAnsi="Bamini"/>
          <w:i w:val="0"/>
          <w:color w:val="333333"/>
          <w:sz w:val="28"/>
          <w:szCs w:val="18"/>
        </w:rPr>
        <w:t xml:space="preserve"> vdf; $Wthu; Rthkpfs;. ,t;thwhd Rthu\;akhd fijfis kl;Lkd;wp gy;NtW Mtzq;fisAk; mtu;%yk; vkf;Fg; ngwj;jf;fjhf ,Ue;jJ. vdNt mit gw;wp epidT$wy; ,t;tplj;jpy; nghUj;jkhdjhf mikAk;. </w:t>
      </w:r>
    </w:p>
    <w:p w:rsidR="00636DEF" w:rsidRDefault="00636DEF" w:rsidP="000C79EF">
      <w:pPr>
        <w:pStyle w:val="NormalWeb"/>
        <w:shd w:val="clear" w:color="auto" w:fill="FFFFFF"/>
        <w:spacing w:before="0" w:beforeAutospacing="0" w:after="0" w:afterAutospacing="0" w:line="432" w:lineRule="atLeast"/>
        <w:jc w:val="both"/>
        <w:rPr>
          <w:rStyle w:val="Emphasis"/>
          <w:rFonts w:ascii="Bamini" w:hAnsi="Bamini"/>
          <w:i w:val="0"/>
          <w:color w:val="333333"/>
          <w:sz w:val="28"/>
          <w:szCs w:val="18"/>
        </w:rPr>
      </w:pPr>
    </w:p>
    <w:p w:rsidR="00636DEF" w:rsidRPr="005C0207" w:rsidRDefault="00636DEF" w:rsidP="000C79EF">
      <w:pPr>
        <w:pStyle w:val="NormalWeb"/>
        <w:shd w:val="clear" w:color="auto" w:fill="FFFFFF"/>
        <w:spacing w:before="0" w:beforeAutospacing="0" w:after="0" w:afterAutospacing="0" w:line="432" w:lineRule="atLeast"/>
        <w:jc w:val="both"/>
        <w:rPr>
          <w:rFonts w:ascii="Bamini" w:hAnsi="Bamini"/>
          <w:iCs/>
          <w:color w:val="333333"/>
          <w:sz w:val="28"/>
          <w:szCs w:val="18"/>
        </w:rPr>
      </w:pPr>
      <w:r>
        <w:rPr>
          <w:rStyle w:val="Emphasis"/>
          <w:rFonts w:ascii="Bamini" w:hAnsi="Bamini"/>
          <w:i w:val="0"/>
          <w:color w:val="333333"/>
          <w:sz w:val="28"/>
          <w:szCs w:val="18"/>
        </w:rPr>
        <w:t xml:space="preserve">                          Rthkp tpGyhee;ju; ifg;gl vOjpa fbjq;fs; </w:t>
      </w:r>
      <w:r>
        <w:t xml:space="preserve">, post cart </w:t>
      </w:r>
      <w:r>
        <w:rPr>
          <w:rStyle w:val="Emphasis"/>
          <w:rFonts w:ascii="Bamini" w:hAnsi="Bamini"/>
          <w:i w:val="0"/>
          <w:color w:val="333333"/>
          <w:sz w:val="28"/>
          <w:szCs w:val="18"/>
        </w:rPr>
        <w:t xml:space="preserve"> fs; rpytw;iw Nehf;FNthkhdhy;.  </w:t>
      </w:r>
    </w:p>
    <w:p w:rsidR="00636DEF" w:rsidRDefault="00636DEF" w:rsidP="000C79EF">
      <w:pPr>
        <w:jc w:val="both"/>
        <w:rPr>
          <w:noProof/>
          <w:sz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style="position:absolute;left:0;text-align:left;margin-left:19.25pt;margin-top:23.7pt;width:377.95pt;height:281.2pt;z-index:-251667456;visibility:visible">
            <v:imagedata r:id="rId6" o:title=""/>
          </v:shape>
        </w:pict>
      </w:r>
    </w:p>
    <w:p w:rsidR="00636DEF" w:rsidRDefault="00636DEF" w:rsidP="000C79EF">
      <w:pPr>
        <w:jc w:val="both"/>
        <w:rPr>
          <w:noProof/>
          <w:sz w:val="36"/>
        </w:rPr>
      </w:pPr>
    </w:p>
    <w:p w:rsidR="00636DEF" w:rsidRDefault="00636DEF" w:rsidP="000C79EF">
      <w:pPr>
        <w:jc w:val="both"/>
        <w:rPr>
          <w:noProof/>
          <w:sz w:val="36"/>
        </w:rPr>
      </w:pPr>
    </w:p>
    <w:p w:rsidR="00636DEF" w:rsidRDefault="00636DEF" w:rsidP="000C79EF">
      <w:pPr>
        <w:jc w:val="both"/>
        <w:rPr>
          <w:noProof/>
          <w:sz w:val="36"/>
        </w:rPr>
      </w:pPr>
    </w:p>
    <w:p w:rsidR="00636DEF" w:rsidRDefault="00636DEF" w:rsidP="000C79EF">
      <w:pPr>
        <w:jc w:val="both"/>
        <w:rPr>
          <w:sz w:val="36"/>
        </w:rPr>
      </w:pPr>
    </w:p>
    <w:p w:rsidR="00636DEF" w:rsidRDefault="00636DEF" w:rsidP="000C79EF">
      <w:pPr>
        <w:jc w:val="both"/>
        <w:rPr>
          <w:sz w:val="36"/>
        </w:rPr>
      </w:pPr>
    </w:p>
    <w:p w:rsidR="00636DEF" w:rsidRDefault="00636DEF" w:rsidP="000C79EF">
      <w:pPr>
        <w:jc w:val="both"/>
        <w:rPr>
          <w:sz w:val="36"/>
        </w:rPr>
      </w:pPr>
    </w:p>
    <w:p w:rsidR="00636DEF" w:rsidRPr="009B60F5" w:rsidRDefault="00636DEF" w:rsidP="009B60F5">
      <w:pPr>
        <w:tabs>
          <w:tab w:val="left" w:pos="2880"/>
        </w:tabs>
        <w:rPr>
          <w:rFonts w:ascii="Bamini" w:hAnsi="Bamini"/>
          <w:sz w:val="32"/>
        </w:rPr>
      </w:pPr>
      <w:r>
        <w:rPr>
          <w:rFonts w:ascii="Bamini" w:hAnsi="Bamini"/>
          <w:sz w:val="32"/>
        </w:rPr>
        <w:t xml:space="preserve">      </w:t>
      </w:r>
      <w:r w:rsidRPr="009B60F5">
        <w:rPr>
          <w:rFonts w:ascii="Bamini" w:hAnsi="Bamini"/>
          <w:b/>
          <w:sz w:val="32"/>
        </w:rPr>
        <w:t>Rthkp tpGyhee;ju; ifg;gl vOjpa fbjk</w:t>
      </w:r>
      <w:r w:rsidRPr="009B60F5">
        <w:rPr>
          <w:rFonts w:ascii="Bamini" w:hAnsi="Bamini"/>
          <w:sz w:val="32"/>
        </w:rPr>
        <w:t>;</w:t>
      </w:r>
    </w:p>
    <w:p w:rsidR="00636DEF" w:rsidRDefault="00636DEF" w:rsidP="000C79EF">
      <w:pPr>
        <w:jc w:val="both"/>
        <w:rPr>
          <w:sz w:val="36"/>
        </w:rPr>
      </w:pPr>
    </w:p>
    <w:p w:rsidR="00636DEF" w:rsidRDefault="00636DEF" w:rsidP="000C79EF">
      <w:pPr>
        <w:jc w:val="both"/>
        <w:rPr>
          <w:sz w:val="36"/>
        </w:rPr>
      </w:pPr>
    </w:p>
    <w:p w:rsidR="00636DEF" w:rsidRDefault="00636DEF" w:rsidP="000C79EF">
      <w:pPr>
        <w:jc w:val="both"/>
        <w:rPr>
          <w:sz w:val="36"/>
        </w:rPr>
      </w:pPr>
    </w:p>
    <w:p w:rsidR="00636DEF" w:rsidRDefault="00636DEF" w:rsidP="000C79EF">
      <w:pPr>
        <w:jc w:val="both"/>
        <w:rPr>
          <w:sz w:val="36"/>
        </w:rPr>
      </w:pPr>
      <w:r>
        <w:rPr>
          <w:noProof/>
        </w:rPr>
        <w:pict>
          <v:shape id="Picture 2" o:spid="_x0000_s1027" type="#_x0000_t75" style="position:absolute;left:0;text-align:left;margin-left:54.85pt;margin-top:-66.95pt;width:330.5pt;height:242.25pt;z-index:-251666432;visibility:visible">
            <v:imagedata r:id="rId7" o:title=""/>
          </v:shape>
        </w:pict>
      </w:r>
    </w:p>
    <w:p w:rsidR="00636DEF" w:rsidRPr="009B60F5" w:rsidRDefault="00636DEF" w:rsidP="009B60F5">
      <w:pPr>
        <w:rPr>
          <w:sz w:val="36"/>
        </w:rPr>
      </w:pPr>
    </w:p>
    <w:p w:rsidR="00636DEF" w:rsidRDefault="00636DEF" w:rsidP="009B60F5">
      <w:pPr>
        <w:rPr>
          <w:sz w:val="36"/>
        </w:rPr>
      </w:pPr>
    </w:p>
    <w:p w:rsidR="00636DEF" w:rsidRDefault="00636DEF" w:rsidP="009B60F5">
      <w:pPr>
        <w:tabs>
          <w:tab w:val="left" w:pos="2880"/>
        </w:tabs>
        <w:rPr>
          <w:rFonts w:ascii="Bamini" w:hAnsi="Bamini"/>
          <w:b/>
          <w:noProof/>
          <w:sz w:val="32"/>
        </w:rPr>
      </w:pPr>
    </w:p>
    <w:p w:rsidR="00636DEF" w:rsidRDefault="00636DEF" w:rsidP="009B60F5">
      <w:pPr>
        <w:tabs>
          <w:tab w:val="left" w:pos="2880"/>
        </w:tabs>
        <w:rPr>
          <w:rFonts w:ascii="Bamini" w:hAnsi="Bamini"/>
          <w:b/>
          <w:noProof/>
          <w:sz w:val="32"/>
        </w:rPr>
      </w:pPr>
    </w:p>
    <w:p w:rsidR="00636DEF" w:rsidRDefault="00636DEF" w:rsidP="009B60F5">
      <w:pPr>
        <w:tabs>
          <w:tab w:val="left" w:pos="2880"/>
        </w:tabs>
        <w:rPr>
          <w:rFonts w:ascii="Bamini" w:hAnsi="Bamini"/>
          <w:sz w:val="32"/>
        </w:rPr>
      </w:pPr>
      <w:r>
        <w:rPr>
          <w:noProof/>
        </w:rPr>
        <w:pict>
          <v:shape id="Picture 3" o:spid="_x0000_s1028" type="#_x0000_t75" style="position:absolute;margin-left:40.45pt;margin-top:25.8pt;width:367.8pt;height:260.9pt;z-index:-251665408;visibility:visible">
            <v:imagedata r:id="rId8" o:title=""/>
          </v:shape>
        </w:pict>
      </w:r>
      <w:r>
        <w:rPr>
          <w:rFonts w:ascii="Bamini" w:hAnsi="Bamini"/>
          <w:b/>
          <w:sz w:val="32"/>
        </w:rPr>
        <w:t xml:space="preserve">        </w:t>
      </w:r>
      <w:r w:rsidRPr="009B60F5">
        <w:rPr>
          <w:rFonts w:ascii="Bamini" w:hAnsi="Bamini"/>
          <w:b/>
          <w:sz w:val="32"/>
        </w:rPr>
        <w:t>Rthkp tpGyhee;ju; ifg;gl vOjpa fbjk</w:t>
      </w:r>
      <w:r w:rsidRPr="009B60F5">
        <w:rPr>
          <w:rFonts w:ascii="Bamini" w:hAnsi="Bamini"/>
          <w:sz w:val="32"/>
        </w:rPr>
        <w:t>;</w:t>
      </w:r>
    </w:p>
    <w:p w:rsidR="00636DEF" w:rsidRDefault="00636DEF" w:rsidP="009B60F5">
      <w:pPr>
        <w:tabs>
          <w:tab w:val="left" w:pos="2880"/>
        </w:tabs>
        <w:rPr>
          <w:rFonts w:ascii="Bamini" w:hAnsi="Bamini"/>
          <w:sz w:val="32"/>
        </w:rPr>
      </w:pPr>
    </w:p>
    <w:p w:rsidR="00636DEF" w:rsidRPr="009B60F5" w:rsidRDefault="00636DEF" w:rsidP="009B60F5">
      <w:pPr>
        <w:tabs>
          <w:tab w:val="left" w:pos="2880"/>
        </w:tabs>
        <w:rPr>
          <w:rFonts w:ascii="Bamini" w:hAnsi="Bamini"/>
          <w:sz w:val="32"/>
        </w:rPr>
      </w:pPr>
    </w:p>
    <w:p w:rsidR="00636DEF" w:rsidRDefault="00636DEF" w:rsidP="009B60F5">
      <w:pPr>
        <w:jc w:val="both"/>
        <w:rPr>
          <w:sz w:val="36"/>
        </w:rPr>
      </w:pPr>
    </w:p>
    <w:p w:rsidR="00636DEF" w:rsidRDefault="00636DEF" w:rsidP="009B60F5">
      <w:pPr>
        <w:ind w:firstLine="720"/>
        <w:rPr>
          <w:sz w:val="36"/>
        </w:rPr>
      </w:pPr>
    </w:p>
    <w:p w:rsidR="00636DEF" w:rsidRDefault="00636DEF" w:rsidP="009B60F5">
      <w:pPr>
        <w:ind w:firstLine="720"/>
        <w:rPr>
          <w:sz w:val="36"/>
        </w:rPr>
      </w:pPr>
    </w:p>
    <w:p w:rsidR="00636DEF" w:rsidRDefault="00636DEF" w:rsidP="009B60F5">
      <w:pPr>
        <w:ind w:firstLine="720"/>
        <w:rPr>
          <w:sz w:val="36"/>
        </w:rPr>
      </w:pPr>
    </w:p>
    <w:p w:rsidR="00636DEF" w:rsidRDefault="00636DEF" w:rsidP="009B60F5">
      <w:pPr>
        <w:ind w:firstLine="720"/>
        <w:rPr>
          <w:sz w:val="36"/>
        </w:rPr>
      </w:pPr>
    </w:p>
    <w:p w:rsidR="00636DEF" w:rsidRDefault="00636DEF" w:rsidP="009B60F5">
      <w:pPr>
        <w:ind w:firstLine="720"/>
        <w:rPr>
          <w:sz w:val="36"/>
        </w:rPr>
      </w:pPr>
      <w:r>
        <w:rPr>
          <w:noProof/>
        </w:rPr>
        <w:pict>
          <v:shape id="Picture 4" o:spid="_x0000_s1029" type="#_x0000_t75" style="position:absolute;left:0;text-align:left;margin-left:40.45pt;margin-top:25.15pt;width:379.2pt;height:264.3pt;z-index:-251664384;visibility:visible">
            <v:imagedata r:id="rId9" o:title=""/>
          </v:shape>
        </w:pict>
      </w:r>
    </w:p>
    <w:p w:rsidR="00636DEF" w:rsidRDefault="00636DEF" w:rsidP="009B60F5">
      <w:pPr>
        <w:ind w:firstLine="720"/>
        <w:rPr>
          <w:sz w:val="36"/>
        </w:rPr>
      </w:pPr>
    </w:p>
    <w:p w:rsidR="00636DEF" w:rsidRDefault="00636DEF" w:rsidP="009B60F5">
      <w:pPr>
        <w:ind w:firstLine="720"/>
        <w:rPr>
          <w:sz w:val="36"/>
        </w:rPr>
      </w:pPr>
    </w:p>
    <w:p w:rsidR="00636DEF" w:rsidRDefault="00636DEF" w:rsidP="009B60F5">
      <w:pPr>
        <w:ind w:firstLine="720"/>
        <w:rPr>
          <w:sz w:val="36"/>
        </w:rPr>
      </w:pPr>
    </w:p>
    <w:p w:rsidR="00636DEF" w:rsidRDefault="00636DEF" w:rsidP="009B60F5">
      <w:pPr>
        <w:ind w:firstLine="720"/>
        <w:rPr>
          <w:sz w:val="36"/>
        </w:rPr>
      </w:pPr>
    </w:p>
    <w:p w:rsidR="00636DEF" w:rsidRDefault="00636DEF" w:rsidP="009B60F5">
      <w:pPr>
        <w:ind w:firstLine="720"/>
        <w:rPr>
          <w:sz w:val="36"/>
        </w:rPr>
      </w:pPr>
    </w:p>
    <w:p w:rsidR="00636DEF" w:rsidRDefault="00636DEF" w:rsidP="009B60F5">
      <w:pPr>
        <w:ind w:firstLine="720"/>
        <w:rPr>
          <w:sz w:val="36"/>
        </w:rPr>
      </w:pPr>
    </w:p>
    <w:p w:rsidR="00636DEF" w:rsidRDefault="00636DEF" w:rsidP="009B60F5">
      <w:pPr>
        <w:ind w:firstLine="720"/>
        <w:rPr>
          <w:sz w:val="36"/>
        </w:rPr>
      </w:pPr>
      <w:r>
        <w:rPr>
          <w:noProof/>
        </w:rPr>
        <w:pict>
          <v:shape id="Picture 5" o:spid="_x0000_s1030" type="#_x0000_t75" style="position:absolute;left:0;text-align:left;margin-left:135.35pt;margin-top:-60.15pt;width:231.45pt;height:297.25pt;z-index:-251663360;visibility:visible">
            <v:imagedata r:id="rId10" o:title=""/>
          </v:shape>
        </w:pict>
      </w:r>
    </w:p>
    <w:p w:rsidR="00636DEF" w:rsidRDefault="00636DEF" w:rsidP="009B60F5">
      <w:pPr>
        <w:ind w:firstLine="720"/>
        <w:rPr>
          <w:sz w:val="36"/>
        </w:rPr>
      </w:pPr>
    </w:p>
    <w:p w:rsidR="00636DEF" w:rsidRDefault="00636DEF" w:rsidP="009B60F5">
      <w:pPr>
        <w:ind w:firstLine="720"/>
        <w:rPr>
          <w:sz w:val="36"/>
        </w:rPr>
      </w:pPr>
    </w:p>
    <w:p w:rsidR="00636DEF" w:rsidRDefault="00636DEF" w:rsidP="009B60F5">
      <w:pPr>
        <w:ind w:firstLine="720"/>
        <w:rPr>
          <w:sz w:val="36"/>
        </w:rPr>
      </w:pPr>
    </w:p>
    <w:p w:rsidR="00636DEF" w:rsidRDefault="00636DEF" w:rsidP="009B60F5">
      <w:pPr>
        <w:ind w:firstLine="720"/>
        <w:rPr>
          <w:sz w:val="36"/>
        </w:rPr>
      </w:pPr>
    </w:p>
    <w:p w:rsidR="00636DEF" w:rsidRDefault="00636DEF" w:rsidP="009B60F5">
      <w:pPr>
        <w:ind w:firstLine="720"/>
        <w:rPr>
          <w:sz w:val="36"/>
        </w:rPr>
      </w:pPr>
    </w:p>
    <w:p w:rsidR="00636DEF" w:rsidRDefault="00636DEF" w:rsidP="009B60F5">
      <w:pPr>
        <w:ind w:firstLine="720"/>
        <w:rPr>
          <w:sz w:val="36"/>
        </w:rPr>
      </w:pPr>
    </w:p>
    <w:p w:rsidR="00636DEF" w:rsidRDefault="00636DEF" w:rsidP="009B60F5">
      <w:pPr>
        <w:ind w:firstLine="720"/>
        <w:rPr>
          <w:sz w:val="36"/>
        </w:rPr>
      </w:pPr>
      <w:r>
        <w:rPr>
          <w:noProof/>
        </w:rPr>
        <w:pict>
          <v:shape id="Picture 6" o:spid="_x0000_s1031" type="#_x0000_t75" style="position:absolute;left:0;text-align:left;margin-left:135.3pt;margin-top:13.1pt;width:231.4pt;height:351.5pt;z-index:-251662336;visibility:visible">
            <v:imagedata r:id="rId11" o:title=""/>
          </v:shape>
        </w:pict>
      </w:r>
    </w:p>
    <w:p w:rsidR="00636DEF" w:rsidRDefault="00636DEF" w:rsidP="009B60F5">
      <w:pPr>
        <w:ind w:firstLine="720"/>
        <w:rPr>
          <w:sz w:val="36"/>
        </w:rPr>
      </w:pPr>
    </w:p>
    <w:p w:rsidR="00636DEF" w:rsidRDefault="00636DEF" w:rsidP="009B60F5">
      <w:pPr>
        <w:ind w:firstLine="720"/>
        <w:rPr>
          <w:sz w:val="36"/>
        </w:rPr>
      </w:pPr>
    </w:p>
    <w:p w:rsidR="00636DEF" w:rsidRPr="009B60F5" w:rsidRDefault="00636DEF" w:rsidP="009B60F5">
      <w:pPr>
        <w:rPr>
          <w:sz w:val="36"/>
        </w:rPr>
      </w:pPr>
    </w:p>
    <w:p w:rsidR="00636DEF" w:rsidRPr="009B60F5" w:rsidRDefault="00636DEF" w:rsidP="009B60F5">
      <w:pPr>
        <w:rPr>
          <w:sz w:val="36"/>
        </w:rPr>
      </w:pPr>
    </w:p>
    <w:p w:rsidR="00636DEF" w:rsidRPr="009B60F5" w:rsidRDefault="00636DEF" w:rsidP="009B60F5">
      <w:pPr>
        <w:rPr>
          <w:sz w:val="36"/>
        </w:rPr>
      </w:pPr>
    </w:p>
    <w:p w:rsidR="00636DEF" w:rsidRDefault="00636DEF" w:rsidP="009B60F5">
      <w:pPr>
        <w:rPr>
          <w:sz w:val="36"/>
        </w:rPr>
      </w:pPr>
    </w:p>
    <w:p w:rsidR="00636DEF" w:rsidRDefault="00636DEF" w:rsidP="009B60F5">
      <w:pPr>
        <w:tabs>
          <w:tab w:val="left" w:pos="3880"/>
        </w:tabs>
        <w:rPr>
          <w:sz w:val="36"/>
        </w:rPr>
      </w:pPr>
      <w:r>
        <w:rPr>
          <w:sz w:val="36"/>
        </w:rPr>
        <w:tab/>
      </w:r>
    </w:p>
    <w:p w:rsidR="00636DEF" w:rsidRDefault="00636DEF" w:rsidP="009B60F5">
      <w:pPr>
        <w:tabs>
          <w:tab w:val="left" w:pos="3880"/>
        </w:tabs>
        <w:rPr>
          <w:sz w:val="36"/>
        </w:rPr>
      </w:pPr>
    </w:p>
    <w:p w:rsidR="00636DEF" w:rsidRDefault="00636DEF" w:rsidP="009B60F5">
      <w:pPr>
        <w:tabs>
          <w:tab w:val="left" w:pos="3880"/>
        </w:tabs>
        <w:rPr>
          <w:rFonts w:ascii="Bamini" w:hAnsi="Bamini"/>
          <w:sz w:val="36"/>
        </w:rPr>
      </w:pPr>
    </w:p>
    <w:p w:rsidR="00636DEF" w:rsidRDefault="00636DEF" w:rsidP="009B60F5">
      <w:pPr>
        <w:tabs>
          <w:tab w:val="left" w:pos="3880"/>
        </w:tabs>
        <w:rPr>
          <w:rFonts w:ascii="Bamini" w:hAnsi="Bamini"/>
          <w:sz w:val="36"/>
        </w:rPr>
      </w:pPr>
    </w:p>
    <w:p w:rsidR="00636DEF" w:rsidRDefault="00636DEF" w:rsidP="009B60F5">
      <w:pPr>
        <w:tabs>
          <w:tab w:val="left" w:pos="3880"/>
        </w:tabs>
        <w:rPr>
          <w:rFonts w:ascii="Bamini" w:hAnsi="Bamini"/>
          <w:sz w:val="36"/>
        </w:rPr>
      </w:pPr>
    </w:p>
    <w:p w:rsidR="00636DEF" w:rsidRDefault="00636DEF" w:rsidP="009B60F5">
      <w:pPr>
        <w:tabs>
          <w:tab w:val="left" w:pos="3880"/>
        </w:tabs>
        <w:rPr>
          <w:rFonts w:ascii="Bamini" w:hAnsi="Bamini"/>
          <w:sz w:val="36"/>
        </w:rPr>
      </w:pPr>
      <w:r>
        <w:rPr>
          <w:noProof/>
        </w:rPr>
        <w:pict>
          <v:shape id="Picture 7" o:spid="_x0000_s1032" type="#_x0000_t75" style="position:absolute;margin-left:-10.5pt;margin-top:-25.5pt;width:467.25pt;height:261pt;z-index:-251661312;visibility:visible">
            <v:imagedata r:id="rId12" o:title=""/>
          </v:shape>
        </w:pict>
      </w:r>
    </w:p>
    <w:p w:rsidR="00636DEF" w:rsidRDefault="00636DEF" w:rsidP="009B60F5">
      <w:pPr>
        <w:tabs>
          <w:tab w:val="left" w:pos="3880"/>
        </w:tabs>
        <w:rPr>
          <w:rFonts w:ascii="Bamini" w:hAnsi="Bamini"/>
          <w:sz w:val="36"/>
        </w:rPr>
      </w:pPr>
    </w:p>
    <w:p w:rsidR="00636DEF" w:rsidRDefault="00636DEF" w:rsidP="009B60F5">
      <w:pPr>
        <w:tabs>
          <w:tab w:val="left" w:pos="3880"/>
        </w:tabs>
        <w:rPr>
          <w:rFonts w:ascii="Bamini" w:hAnsi="Bamini"/>
          <w:sz w:val="36"/>
        </w:rPr>
      </w:pPr>
    </w:p>
    <w:p w:rsidR="00636DEF" w:rsidRDefault="00636DEF" w:rsidP="009B60F5">
      <w:pPr>
        <w:tabs>
          <w:tab w:val="left" w:pos="3880"/>
        </w:tabs>
        <w:rPr>
          <w:rFonts w:ascii="Bamini" w:hAnsi="Bamini"/>
          <w:sz w:val="36"/>
        </w:rPr>
      </w:pPr>
    </w:p>
    <w:p w:rsidR="00636DEF" w:rsidRDefault="00636DEF" w:rsidP="009B60F5">
      <w:pPr>
        <w:tabs>
          <w:tab w:val="left" w:pos="3880"/>
        </w:tabs>
        <w:rPr>
          <w:rFonts w:ascii="Bamini" w:hAnsi="Bamini"/>
          <w:sz w:val="36"/>
        </w:rPr>
      </w:pPr>
    </w:p>
    <w:p w:rsidR="00636DEF" w:rsidRDefault="00636DEF" w:rsidP="009B60F5">
      <w:pPr>
        <w:tabs>
          <w:tab w:val="left" w:pos="3880"/>
        </w:tabs>
        <w:rPr>
          <w:rFonts w:ascii="Bamini" w:hAnsi="Bamini"/>
          <w:sz w:val="36"/>
        </w:rPr>
      </w:pPr>
    </w:p>
    <w:p w:rsidR="00636DEF" w:rsidRDefault="00636DEF" w:rsidP="009B60F5">
      <w:pPr>
        <w:tabs>
          <w:tab w:val="left" w:pos="3880"/>
        </w:tabs>
        <w:rPr>
          <w:rFonts w:ascii="Bamini" w:hAnsi="Bamini"/>
          <w:b/>
          <w:sz w:val="36"/>
        </w:rPr>
      </w:pPr>
    </w:p>
    <w:p w:rsidR="00636DEF" w:rsidRPr="00743C03" w:rsidRDefault="00636DEF" w:rsidP="009B60F5">
      <w:pPr>
        <w:tabs>
          <w:tab w:val="left" w:pos="3880"/>
        </w:tabs>
        <w:rPr>
          <w:rFonts w:ascii="Bamini" w:hAnsi="Bamini"/>
          <w:sz w:val="36"/>
        </w:rPr>
      </w:pPr>
      <w:r w:rsidRPr="007B0BD3">
        <w:rPr>
          <w:rFonts w:ascii="Bamini" w:hAnsi="Bamini"/>
          <w:b/>
          <w:sz w:val="36"/>
        </w:rPr>
        <w:t>Rthkp tpGyhee;ju; jdJ jq;iff;F vOjpa gjpy; fbjk</w:t>
      </w:r>
      <w:r>
        <w:rPr>
          <w:rFonts w:ascii="Bamini" w:hAnsi="Bamini"/>
          <w:sz w:val="36"/>
        </w:rPr>
        <w:t xml:space="preserve">; </w:t>
      </w:r>
    </w:p>
    <w:p w:rsidR="00636DEF" w:rsidRDefault="00636DEF" w:rsidP="009B60F5">
      <w:pPr>
        <w:tabs>
          <w:tab w:val="left" w:pos="3880"/>
        </w:tabs>
        <w:rPr>
          <w:sz w:val="36"/>
        </w:rPr>
      </w:pPr>
    </w:p>
    <w:p w:rsidR="00636DEF" w:rsidRPr="007B0BD3" w:rsidRDefault="00636DEF" w:rsidP="00696E92">
      <w:pPr>
        <w:tabs>
          <w:tab w:val="left" w:pos="3880"/>
        </w:tabs>
        <w:jc w:val="both"/>
        <w:rPr>
          <w:rFonts w:ascii="Bamini" w:hAnsi="Bamini"/>
          <w:sz w:val="36"/>
        </w:rPr>
      </w:pPr>
      <w:r>
        <w:rPr>
          <w:noProof/>
        </w:rPr>
        <w:pict>
          <v:shape id="Picture 8" o:spid="_x0000_s1033" type="#_x0000_t75" style="position:absolute;left:0;text-align:left;margin-left:105pt;margin-top:128.65pt;width:307.2pt;height:337.5pt;z-index:-251660288;visibility:visible">
            <v:imagedata r:id="rId13" o:title=""/>
          </v:shape>
        </w:pict>
      </w:r>
      <w:r>
        <w:rPr>
          <w:sz w:val="36"/>
        </w:rPr>
        <w:t xml:space="preserve">                                </w:t>
      </w:r>
      <w:r>
        <w:rPr>
          <w:rFonts w:ascii="Bamini" w:hAnsi="Bamini"/>
          <w:sz w:val="36"/>
        </w:rPr>
        <w:t xml:space="preserve">,J kl;Lkd;wp mtrukhf jdJ kUkfs;  fz;zk;ikf;F ehybahu; ahg;gpyf;fz Fwpg;Gfs; Njitg;gl;l NghJ Rthkp mtu;fNs mtUf;F  ehybahu; ahg;gpyf;fz Fwpg;Gf;fis vOjp fw;gjw;F toq;fpAs;shu;. mt;thW mtu; vOjp nfhLj;j ehybahu; Fwpg;Gf;fs; </w:t>
      </w:r>
      <w:r>
        <w:rPr>
          <w:rFonts w:ascii="Times New Roman" w:hAnsi="Times New Roman"/>
          <w:sz w:val="36"/>
        </w:rPr>
        <w:t>………………………………………………………</w:t>
      </w:r>
    </w:p>
    <w:p w:rsidR="00636DEF" w:rsidRDefault="00636DEF" w:rsidP="009B60F5">
      <w:pPr>
        <w:tabs>
          <w:tab w:val="left" w:pos="3880"/>
        </w:tabs>
        <w:rPr>
          <w:sz w:val="36"/>
        </w:rPr>
      </w:pPr>
    </w:p>
    <w:p w:rsidR="00636DEF" w:rsidRDefault="00636DEF" w:rsidP="009B60F5">
      <w:pPr>
        <w:tabs>
          <w:tab w:val="left" w:pos="3880"/>
        </w:tabs>
        <w:rPr>
          <w:sz w:val="36"/>
        </w:rPr>
      </w:pPr>
    </w:p>
    <w:p w:rsidR="00636DEF" w:rsidRDefault="00636DEF" w:rsidP="009B60F5">
      <w:pPr>
        <w:tabs>
          <w:tab w:val="left" w:pos="3880"/>
        </w:tabs>
        <w:rPr>
          <w:sz w:val="36"/>
        </w:rPr>
      </w:pPr>
    </w:p>
    <w:p w:rsidR="00636DEF" w:rsidRDefault="00636DEF" w:rsidP="009B60F5">
      <w:pPr>
        <w:tabs>
          <w:tab w:val="left" w:pos="3880"/>
        </w:tabs>
        <w:rPr>
          <w:sz w:val="36"/>
        </w:rPr>
      </w:pPr>
    </w:p>
    <w:p w:rsidR="00636DEF" w:rsidRDefault="00636DEF" w:rsidP="009B60F5">
      <w:pPr>
        <w:tabs>
          <w:tab w:val="left" w:pos="3880"/>
        </w:tabs>
        <w:rPr>
          <w:sz w:val="36"/>
        </w:rPr>
      </w:pPr>
    </w:p>
    <w:p w:rsidR="00636DEF" w:rsidRDefault="00636DEF" w:rsidP="009B60F5">
      <w:pPr>
        <w:tabs>
          <w:tab w:val="left" w:pos="3880"/>
        </w:tabs>
        <w:rPr>
          <w:sz w:val="36"/>
        </w:rPr>
      </w:pPr>
    </w:p>
    <w:p w:rsidR="00636DEF" w:rsidRDefault="00636DEF" w:rsidP="009B60F5">
      <w:pPr>
        <w:tabs>
          <w:tab w:val="left" w:pos="3880"/>
        </w:tabs>
        <w:rPr>
          <w:sz w:val="36"/>
        </w:rPr>
      </w:pPr>
    </w:p>
    <w:p w:rsidR="00636DEF" w:rsidRDefault="00636DEF" w:rsidP="009B60F5">
      <w:pPr>
        <w:tabs>
          <w:tab w:val="left" w:pos="3880"/>
        </w:tabs>
        <w:rPr>
          <w:noProof/>
          <w:sz w:val="36"/>
        </w:rPr>
      </w:pPr>
    </w:p>
    <w:p w:rsidR="00636DEF" w:rsidRDefault="00636DEF" w:rsidP="009B60F5">
      <w:pPr>
        <w:tabs>
          <w:tab w:val="left" w:pos="3880"/>
        </w:tabs>
        <w:rPr>
          <w:sz w:val="36"/>
        </w:rPr>
      </w:pPr>
      <w:r>
        <w:rPr>
          <w:noProof/>
        </w:rPr>
        <w:pict>
          <v:shape id="Picture 9" o:spid="_x0000_s1034" type="#_x0000_t75" style="position:absolute;margin-left:84.75pt;margin-top:-35.25pt;width:352.5pt;height:444.75pt;z-index:-251659264;visibility:visible">
            <v:imagedata r:id="rId14" o:title=""/>
          </v:shape>
        </w:pict>
      </w:r>
    </w:p>
    <w:p w:rsidR="00636DEF" w:rsidRDefault="00636DEF" w:rsidP="009B60F5">
      <w:pPr>
        <w:tabs>
          <w:tab w:val="left" w:pos="3880"/>
        </w:tabs>
        <w:rPr>
          <w:sz w:val="36"/>
        </w:rPr>
      </w:pPr>
    </w:p>
    <w:p w:rsidR="00636DEF" w:rsidRDefault="00636DEF" w:rsidP="009B60F5">
      <w:pPr>
        <w:tabs>
          <w:tab w:val="left" w:pos="3880"/>
        </w:tabs>
        <w:rPr>
          <w:sz w:val="36"/>
        </w:rPr>
      </w:pPr>
    </w:p>
    <w:p w:rsidR="00636DEF" w:rsidRDefault="00636DEF" w:rsidP="009B60F5">
      <w:pPr>
        <w:tabs>
          <w:tab w:val="left" w:pos="3880"/>
        </w:tabs>
        <w:rPr>
          <w:sz w:val="36"/>
        </w:rPr>
      </w:pPr>
    </w:p>
    <w:p w:rsidR="00636DEF" w:rsidRDefault="00636DEF" w:rsidP="009B60F5">
      <w:pPr>
        <w:tabs>
          <w:tab w:val="left" w:pos="3880"/>
        </w:tabs>
        <w:rPr>
          <w:sz w:val="36"/>
        </w:rPr>
      </w:pPr>
    </w:p>
    <w:p w:rsidR="00636DEF" w:rsidRDefault="00636DEF" w:rsidP="009B60F5">
      <w:pPr>
        <w:tabs>
          <w:tab w:val="left" w:pos="3880"/>
        </w:tabs>
        <w:rPr>
          <w:sz w:val="36"/>
        </w:rPr>
      </w:pPr>
    </w:p>
    <w:p w:rsidR="00636DEF" w:rsidRDefault="00636DEF" w:rsidP="009B60F5">
      <w:pPr>
        <w:tabs>
          <w:tab w:val="left" w:pos="3880"/>
        </w:tabs>
        <w:rPr>
          <w:sz w:val="36"/>
        </w:rPr>
      </w:pPr>
    </w:p>
    <w:p w:rsidR="00636DEF" w:rsidRDefault="00636DEF" w:rsidP="009B60F5">
      <w:pPr>
        <w:tabs>
          <w:tab w:val="left" w:pos="3880"/>
        </w:tabs>
        <w:rPr>
          <w:sz w:val="36"/>
        </w:rPr>
      </w:pPr>
    </w:p>
    <w:p w:rsidR="00636DEF" w:rsidRDefault="00636DEF" w:rsidP="009B60F5">
      <w:pPr>
        <w:tabs>
          <w:tab w:val="left" w:pos="3880"/>
        </w:tabs>
        <w:rPr>
          <w:sz w:val="36"/>
        </w:rPr>
      </w:pPr>
    </w:p>
    <w:p w:rsidR="00636DEF" w:rsidRDefault="00636DEF" w:rsidP="009B60F5">
      <w:pPr>
        <w:tabs>
          <w:tab w:val="left" w:pos="3880"/>
        </w:tabs>
        <w:rPr>
          <w:sz w:val="36"/>
        </w:rPr>
      </w:pPr>
    </w:p>
    <w:p w:rsidR="00636DEF" w:rsidRDefault="00636DEF" w:rsidP="009B60F5">
      <w:pPr>
        <w:tabs>
          <w:tab w:val="left" w:pos="3880"/>
        </w:tabs>
        <w:rPr>
          <w:sz w:val="36"/>
        </w:rPr>
      </w:pPr>
      <w:r>
        <w:rPr>
          <w:noProof/>
        </w:rPr>
        <w:pict>
          <v:shape id="Picture 10" o:spid="_x0000_s1035" type="#_x0000_t75" style="position:absolute;margin-left:80.25pt;margin-top:30.55pt;width:352.5pt;height:348.75pt;z-index:-251658240;visibility:visible">
            <v:imagedata r:id="rId15" o:title=""/>
          </v:shape>
        </w:pict>
      </w:r>
    </w:p>
    <w:p w:rsidR="00636DEF" w:rsidRDefault="00636DEF" w:rsidP="009B60F5">
      <w:pPr>
        <w:tabs>
          <w:tab w:val="left" w:pos="3880"/>
        </w:tabs>
        <w:rPr>
          <w:sz w:val="36"/>
        </w:rPr>
      </w:pPr>
    </w:p>
    <w:p w:rsidR="00636DEF" w:rsidRDefault="00636DEF" w:rsidP="009B60F5">
      <w:pPr>
        <w:tabs>
          <w:tab w:val="left" w:pos="3880"/>
        </w:tabs>
        <w:rPr>
          <w:sz w:val="36"/>
        </w:rPr>
      </w:pPr>
    </w:p>
    <w:p w:rsidR="00636DEF" w:rsidRDefault="00636DEF" w:rsidP="009B60F5">
      <w:pPr>
        <w:tabs>
          <w:tab w:val="left" w:pos="3880"/>
        </w:tabs>
        <w:rPr>
          <w:sz w:val="36"/>
        </w:rPr>
      </w:pPr>
    </w:p>
    <w:p w:rsidR="00636DEF" w:rsidRDefault="00636DEF" w:rsidP="009B60F5">
      <w:pPr>
        <w:tabs>
          <w:tab w:val="left" w:pos="3880"/>
        </w:tabs>
        <w:rPr>
          <w:sz w:val="36"/>
        </w:rPr>
      </w:pPr>
    </w:p>
    <w:p w:rsidR="00636DEF" w:rsidRDefault="00636DEF" w:rsidP="009B60F5">
      <w:pPr>
        <w:tabs>
          <w:tab w:val="left" w:pos="3880"/>
        </w:tabs>
        <w:rPr>
          <w:sz w:val="36"/>
        </w:rPr>
      </w:pPr>
    </w:p>
    <w:p w:rsidR="00636DEF" w:rsidRDefault="00636DEF" w:rsidP="009B60F5">
      <w:pPr>
        <w:tabs>
          <w:tab w:val="left" w:pos="3880"/>
        </w:tabs>
        <w:rPr>
          <w:sz w:val="36"/>
        </w:rPr>
      </w:pPr>
    </w:p>
    <w:p w:rsidR="00636DEF" w:rsidRDefault="00636DEF" w:rsidP="00AD6CCB">
      <w:pPr>
        <w:tabs>
          <w:tab w:val="left" w:pos="5133"/>
        </w:tabs>
        <w:rPr>
          <w:noProof/>
          <w:sz w:val="36"/>
        </w:rPr>
      </w:pPr>
    </w:p>
    <w:p w:rsidR="00636DEF" w:rsidRDefault="00636DEF" w:rsidP="00AD6CCB">
      <w:pPr>
        <w:tabs>
          <w:tab w:val="left" w:pos="5133"/>
        </w:tabs>
        <w:rPr>
          <w:sz w:val="36"/>
        </w:rPr>
      </w:pPr>
      <w:r>
        <w:rPr>
          <w:noProof/>
        </w:rPr>
        <w:pict>
          <v:shape id="_x0000_s1036" type="#_x0000_t75" alt="http://kaattu.files.wordpress.com/2011/04/photos1.jpg?w=117&amp;h=236" style="position:absolute;margin-left:37.9pt;margin-top:133pt;width:361.9pt;height:439.6pt;z-index:-251657216;visibility:visible">
            <v:imagedata r:id="rId16" o:title="" cropbottom="7872f"/>
          </v:shape>
        </w:pict>
      </w:r>
      <w:r>
        <w:rPr>
          <w:sz w:val="36"/>
        </w:rPr>
        <w:tab/>
      </w:r>
    </w:p>
    <w:p w:rsidR="00636DEF" w:rsidRDefault="00636DEF" w:rsidP="00AD6CCB">
      <w:pPr>
        <w:tabs>
          <w:tab w:val="left" w:pos="5133"/>
        </w:tabs>
        <w:rPr>
          <w:sz w:val="36"/>
        </w:rPr>
      </w:pPr>
    </w:p>
    <w:p w:rsidR="00636DEF" w:rsidRDefault="00636DEF" w:rsidP="00AD6CCB">
      <w:pPr>
        <w:tabs>
          <w:tab w:val="left" w:pos="5133"/>
        </w:tabs>
        <w:rPr>
          <w:sz w:val="36"/>
        </w:rPr>
      </w:pPr>
    </w:p>
    <w:p w:rsidR="00636DEF" w:rsidRPr="00AD6CCB" w:rsidRDefault="00636DEF" w:rsidP="00696E92">
      <w:pPr>
        <w:tabs>
          <w:tab w:val="left" w:pos="5133"/>
        </w:tabs>
        <w:jc w:val="both"/>
        <w:rPr>
          <w:rFonts w:ascii="Bamini" w:hAnsi="Bamini"/>
          <w:sz w:val="36"/>
        </w:rPr>
      </w:pPr>
      <w:r>
        <w:rPr>
          <w:noProof/>
        </w:rPr>
        <w:pict>
          <v:shape id="_x0000_s1037" type="#_x0000_t75" alt="http://kaattu.files.wordpress.com/2011/04/photos1.jpg?w=117&amp;h=236" style="position:absolute;left:0;text-align:left;margin-left:65.25pt;margin-top:137.95pt;width:301.4pt;height:463.5pt;z-index:-251650048;visibility:visible">
            <v:imagedata r:id="rId16" o:title="" cropbottom="8035f"/>
          </v:shape>
        </w:pict>
      </w:r>
      <w:r>
        <w:rPr>
          <w:rFonts w:ascii="Bamini" w:hAnsi="Bamini"/>
          <w:sz w:val="36"/>
        </w:rPr>
        <w:t xml:space="preserve">                    </w:t>
      </w:r>
      <w:r w:rsidRPr="00AD6CCB">
        <w:rPr>
          <w:rFonts w:ascii="Bamini" w:hAnsi="Bamini"/>
          <w:sz w:val="36"/>
        </w:rPr>
        <w:t xml:space="preserve">,t;thwhf 12 gf;fq;fis nfhz;l Fwpg;G xd;iw </w:t>
      </w:r>
      <w:r>
        <w:rPr>
          <w:rFonts w:ascii="Bamini" w:hAnsi="Bamini"/>
          <w:sz w:val="36"/>
        </w:rPr>
        <w:t>Rthkpapd; kUkfs; ,d;Wk; ghJfhj;J itj;Js;shu;.   ,it kl;Lkd;wp Rthkp JwTf;Nfhyk; jupg;gjw;F Kd;du; ,uhZt tPuuhf ,Ue;jikia  fhl;Lk; Gifg;glk; xd;Wk; vkJ ghu;itf;F fz;zk;ik %ykhf fpilj;jd.</w:t>
      </w:r>
    </w:p>
    <w:p w:rsidR="00636DEF" w:rsidRPr="00AD6CCB" w:rsidRDefault="00636DEF" w:rsidP="009B60F5">
      <w:pPr>
        <w:tabs>
          <w:tab w:val="left" w:pos="3880"/>
        </w:tabs>
        <w:rPr>
          <w:rFonts w:ascii="Bamini" w:hAnsi="Bamini"/>
          <w:sz w:val="36"/>
        </w:rPr>
      </w:pPr>
    </w:p>
    <w:p w:rsidR="00636DEF" w:rsidRDefault="00636DEF" w:rsidP="009B60F5">
      <w:pPr>
        <w:tabs>
          <w:tab w:val="left" w:pos="3880"/>
        </w:tabs>
        <w:rPr>
          <w:sz w:val="36"/>
        </w:rPr>
      </w:pPr>
    </w:p>
    <w:p w:rsidR="00636DEF" w:rsidRDefault="00636DEF" w:rsidP="009B60F5">
      <w:pPr>
        <w:tabs>
          <w:tab w:val="left" w:pos="3880"/>
        </w:tabs>
        <w:rPr>
          <w:sz w:val="36"/>
        </w:rPr>
      </w:pPr>
    </w:p>
    <w:p w:rsidR="00636DEF" w:rsidRDefault="00636DEF" w:rsidP="009B60F5">
      <w:pPr>
        <w:tabs>
          <w:tab w:val="left" w:pos="3880"/>
        </w:tabs>
        <w:rPr>
          <w:sz w:val="36"/>
        </w:rPr>
      </w:pPr>
    </w:p>
    <w:p w:rsidR="00636DEF" w:rsidRDefault="00636DEF" w:rsidP="009B60F5">
      <w:pPr>
        <w:tabs>
          <w:tab w:val="left" w:pos="3880"/>
        </w:tabs>
        <w:rPr>
          <w:rFonts w:ascii="Bamini" w:hAnsi="Bamini"/>
          <w:sz w:val="36"/>
        </w:rPr>
      </w:pPr>
    </w:p>
    <w:p w:rsidR="00636DEF" w:rsidRDefault="00636DEF" w:rsidP="009B60F5">
      <w:pPr>
        <w:tabs>
          <w:tab w:val="left" w:pos="3880"/>
        </w:tabs>
        <w:rPr>
          <w:rFonts w:ascii="Bamini" w:hAnsi="Bamini"/>
          <w:sz w:val="36"/>
        </w:rPr>
      </w:pPr>
    </w:p>
    <w:p w:rsidR="00636DEF" w:rsidRDefault="00636DEF" w:rsidP="009B60F5">
      <w:pPr>
        <w:tabs>
          <w:tab w:val="left" w:pos="3880"/>
        </w:tabs>
        <w:rPr>
          <w:rFonts w:ascii="Bamini" w:hAnsi="Bamini"/>
          <w:sz w:val="36"/>
        </w:rPr>
      </w:pPr>
    </w:p>
    <w:p w:rsidR="00636DEF" w:rsidRDefault="00636DEF" w:rsidP="009B60F5">
      <w:pPr>
        <w:tabs>
          <w:tab w:val="left" w:pos="3880"/>
        </w:tabs>
        <w:rPr>
          <w:rFonts w:ascii="Bamini" w:hAnsi="Bamini"/>
          <w:sz w:val="36"/>
        </w:rPr>
      </w:pPr>
    </w:p>
    <w:p w:rsidR="00636DEF" w:rsidRDefault="00636DEF" w:rsidP="009B60F5">
      <w:pPr>
        <w:tabs>
          <w:tab w:val="left" w:pos="3880"/>
        </w:tabs>
        <w:rPr>
          <w:rFonts w:ascii="Bamini" w:hAnsi="Bamini"/>
          <w:sz w:val="36"/>
        </w:rPr>
      </w:pPr>
    </w:p>
    <w:p w:rsidR="00636DEF" w:rsidRDefault="00636DEF" w:rsidP="009B60F5">
      <w:pPr>
        <w:tabs>
          <w:tab w:val="left" w:pos="3880"/>
        </w:tabs>
        <w:rPr>
          <w:rFonts w:ascii="Bamini" w:hAnsi="Bamini"/>
          <w:sz w:val="36"/>
        </w:rPr>
      </w:pPr>
    </w:p>
    <w:p w:rsidR="00636DEF" w:rsidRDefault="00636DEF" w:rsidP="009B60F5">
      <w:pPr>
        <w:tabs>
          <w:tab w:val="left" w:pos="3880"/>
        </w:tabs>
        <w:rPr>
          <w:rFonts w:ascii="Bamini" w:hAnsi="Bamini"/>
          <w:sz w:val="36"/>
        </w:rPr>
      </w:pPr>
      <w:r>
        <w:rPr>
          <w:rFonts w:ascii="Bamini" w:hAnsi="Bamini"/>
          <w:sz w:val="36"/>
        </w:rPr>
        <w:t xml:space="preserve">                 </w:t>
      </w:r>
    </w:p>
    <w:p w:rsidR="00636DEF" w:rsidRDefault="00636DEF" w:rsidP="009B60F5">
      <w:pPr>
        <w:tabs>
          <w:tab w:val="left" w:pos="3880"/>
        </w:tabs>
        <w:rPr>
          <w:rFonts w:ascii="Bamini" w:hAnsi="Bamini"/>
          <w:sz w:val="36"/>
        </w:rPr>
      </w:pPr>
    </w:p>
    <w:p w:rsidR="00636DEF" w:rsidRDefault="00636DEF" w:rsidP="009B60F5">
      <w:pPr>
        <w:tabs>
          <w:tab w:val="left" w:pos="3880"/>
        </w:tabs>
        <w:rPr>
          <w:rFonts w:ascii="Bamini" w:hAnsi="Bamini"/>
          <w:sz w:val="36"/>
        </w:rPr>
      </w:pPr>
    </w:p>
    <w:p w:rsidR="00636DEF" w:rsidRDefault="00636DEF" w:rsidP="009B60F5">
      <w:pPr>
        <w:tabs>
          <w:tab w:val="left" w:pos="3880"/>
        </w:tabs>
        <w:rPr>
          <w:rFonts w:ascii="Bamini" w:hAnsi="Bamini"/>
          <w:b/>
          <w:sz w:val="40"/>
        </w:rPr>
      </w:pPr>
      <w:r>
        <w:rPr>
          <w:rFonts w:ascii="Bamini" w:hAnsi="Bamini"/>
          <w:sz w:val="36"/>
        </w:rPr>
        <w:t xml:space="preserve">             </w:t>
      </w:r>
      <w:r w:rsidRPr="00AD6CCB">
        <w:rPr>
          <w:rFonts w:ascii="Bamini" w:hAnsi="Bamini"/>
          <w:b/>
          <w:sz w:val="40"/>
        </w:rPr>
        <w:t>Rthkpapd; Nghu;f;Nfhyk;</w:t>
      </w:r>
    </w:p>
    <w:p w:rsidR="00636DEF" w:rsidRDefault="00636DEF" w:rsidP="009B60F5">
      <w:pPr>
        <w:tabs>
          <w:tab w:val="left" w:pos="3880"/>
        </w:tabs>
        <w:rPr>
          <w:rFonts w:ascii="Bamini" w:hAnsi="Bamini"/>
          <w:sz w:val="32"/>
        </w:rPr>
      </w:pPr>
      <w:r w:rsidRPr="00DD4E11">
        <w:rPr>
          <w:rFonts w:ascii="Bamini" w:hAnsi="Bamini"/>
          <w:sz w:val="32"/>
        </w:rPr>
        <w:t xml:space="preserve">                        </w:t>
      </w:r>
    </w:p>
    <w:p w:rsidR="00636DEF" w:rsidRDefault="00636DEF" w:rsidP="00F90053">
      <w:pPr>
        <w:tabs>
          <w:tab w:val="left" w:pos="3880"/>
        </w:tabs>
        <w:jc w:val="both"/>
        <w:rPr>
          <w:rFonts w:ascii="Bamini" w:hAnsi="Bamini"/>
          <w:sz w:val="32"/>
        </w:rPr>
      </w:pPr>
      <w:r>
        <w:rPr>
          <w:rFonts w:ascii="Bamini" w:hAnsi="Bamini"/>
          <w:sz w:val="32"/>
        </w:rPr>
        <w:t xml:space="preserve">                           </w:t>
      </w:r>
      <w:r w:rsidRPr="00DD4E11">
        <w:rPr>
          <w:rFonts w:ascii="Bamini" w:hAnsi="Bamini"/>
          <w:sz w:val="32"/>
        </w:rPr>
        <w:t xml:space="preserve">,it jtpu  Rthkpfs; gpwe;j ,y;yj;jpy; mtupd; jpUTUtr; rpiy&gt;  Rthkpfs; ahj;jpiu Nkw;nfhz;lik&gt; </w:t>
      </w:r>
      <w:r>
        <w:rPr>
          <w:rFonts w:ascii="Bamini" w:hAnsi="Bamini"/>
          <w:sz w:val="32"/>
        </w:rPr>
        <w:t>Rthkpfspd; fhtpAil&gt; aho;E}y;  muq;Nfw;w tpohtpd; NghJ mzptpf;fg;gl;l khiy&gt;</w:t>
      </w:r>
      <w:r w:rsidRPr="00DD4E11">
        <w:rPr>
          <w:rFonts w:ascii="Bamini" w:hAnsi="Bamini"/>
          <w:sz w:val="32"/>
        </w:rPr>
        <w:t>jkf;if&gt; jhapd;</w:t>
      </w:r>
      <w:r>
        <w:rPr>
          <w:rFonts w:ascii="Bamini" w:hAnsi="Bamini"/>
          <w:sz w:val="32"/>
        </w:rPr>
        <w:t>apd;</w:t>
      </w:r>
      <w:r w:rsidRPr="00DD4E11">
        <w:rPr>
          <w:rFonts w:ascii="Bamini" w:hAnsi="Bamini"/>
          <w:sz w:val="32"/>
        </w:rPr>
        <w:t xml:space="preserve"> Gifg;glq;fs; vd gy mUk; nghUl;fs; ghJfhf;fg;gl;L tUfpd;wd.</w:t>
      </w:r>
    </w:p>
    <w:p w:rsidR="00636DEF" w:rsidRPr="00DD4E11" w:rsidRDefault="00636DEF" w:rsidP="009B60F5">
      <w:pPr>
        <w:tabs>
          <w:tab w:val="left" w:pos="3880"/>
        </w:tabs>
        <w:rPr>
          <w:rFonts w:ascii="Bamini" w:hAnsi="Bamini"/>
          <w:sz w:val="32"/>
        </w:rPr>
      </w:pPr>
      <w:r>
        <w:rPr>
          <w:noProof/>
        </w:rPr>
        <w:pict>
          <v:shape id="Picture 11" o:spid="_x0000_s1038" type="#_x0000_t75" style="position:absolute;margin-left:37.9pt;margin-top:-1.45pt;width:311.7pt;height:361.7pt;z-index:-251656192;visibility:visible">
            <v:imagedata r:id="rId17" o:title=""/>
          </v:shape>
        </w:pict>
      </w:r>
    </w:p>
    <w:p w:rsidR="00636DEF" w:rsidRDefault="00636DEF" w:rsidP="009B60F5">
      <w:pPr>
        <w:tabs>
          <w:tab w:val="left" w:pos="3880"/>
        </w:tabs>
        <w:rPr>
          <w:rFonts w:ascii="Bamini" w:hAnsi="Bamini"/>
          <w:b/>
          <w:sz w:val="40"/>
        </w:rPr>
      </w:pPr>
    </w:p>
    <w:p w:rsidR="00636DEF" w:rsidRDefault="00636DEF" w:rsidP="009B60F5">
      <w:pPr>
        <w:tabs>
          <w:tab w:val="left" w:pos="3880"/>
        </w:tabs>
        <w:rPr>
          <w:rFonts w:ascii="Bamini" w:hAnsi="Bamini"/>
          <w:b/>
          <w:sz w:val="40"/>
        </w:rPr>
      </w:pPr>
    </w:p>
    <w:p w:rsidR="00636DEF" w:rsidRDefault="00636DEF" w:rsidP="009B60F5">
      <w:pPr>
        <w:tabs>
          <w:tab w:val="left" w:pos="3880"/>
        </w:tabs>
        <w:rPr>
          <w:rFonts w:ascii="Bamini" w:hAnsi="Bamini"/>
          <w:b/>
          <w:sz w:val="40"/>
        </w:rPr>
      </w:pPr>
    </w:p>
    <w:p w:rsidR="00636DEF" w:rsidRDefault="00636DEF" w:rsidP="009B60F5">
      <w:pPr>
        <w:tabs>
          <w:tab w:val="left" w:pos="3880"/>
        </w:tabs>
        <w:rPr>
          <w:rFonts w:ascii="Bamini" w:hAnsi="Bamini"/>
          <w:b/>
          <w:sz w:val="40"/>
        </w:rPr>
      </w:pPr>
    </w:p>
    <w:p w:rsidR="00636DEF" w:rsidRDefault="00636DEF" w:rsidP="009B60F5">
      <w:pPr>
        <w:tabs>
          <w:tab w:val="left" w:pos="3880"/>
        </w:tabs>
        <w:rPr>
          <w:rFonts w:ascii="Bamini" w:hAnsi="Bamini"/>
          <w:b/>
          <w:sz w:val="40"/>
        </w:rPr>
      </w:pPr>
    </w:p>
    <w:p w:rsidR="00636DEF" w:rsidRDefault="00636DEF" w:rsidP="00DF7D70">
      <w:pPr>
        <w:tabs>
          <w:tab w:val="left" w:pos="2880"/>
        </w:tabs>
        <w:rPr>
          <w:rFonts w:ascii="Bamini" w:hAnsi="Bamini"/>
          <w:b/>
          <w:sz w:val="32"/>
        </w:rPr>
      </w:pPr>
    </w:p>
    <w:p w:rsidR="00636DEF" w:rsidRDefault="00636DEF" w:rsidP="00DF7D70">
      <w:pPr>
        <w:tabs>
          <w:tab w:val="left" w:pos="2880"/>
        </w:tabs>
        <w:rPr>
          <w:rFonts w:ascii="Bamini" w:hAnsi="Bamini"/>
          <w:b/>
          <w:sz w:val="32"/>
        </w:rPr>
      </w:pPr>
    </w:p>
    <w:p w:rsidR="00636DEF" w:rsidRDefault="00636DEF" w:rsidP="00DF7D70">
      <w:pPr>
        <w:tabs>
          <w:tab w:val="left" w:pos="2880"/>
        </w:tabs>
        <w:rPr>
          <w:rFonts w:ascii="Bamini" w:hAnsi="Bamini"/>
          <w:b/>
          <w:sz w:val="32"/>
        </w:rPr>
      </w:pPr>
    </w:p>
    <w:p w:rsidR="00636DEF" w:rsidRDefault="00636DEF" w:rsidP="00DF7D70">
      <w:pPr>
        <w:tabs>
          <w:tab w:val="left" w:pos="2880"/>
        </w:tabs>
        <w:rPr>
          <w:rFonts w:ascii="Bamini" w:hAnsi="Bamini"/>
          <w:b/>
          <w:sz w:val="32"/>
        </w:rPr>
      </w:pPr>
    </w:p>
    <w:p w:rsidR="00636DEF" w:rsidRPr="009B60F5" w:rsidRDefault="00636DEF" w:rsidP="00DF7D70">
      <w:pPr>
        <w:tabs>
          <w:tab w:val="left" w:pos="2880"/>
        </w:tabs>
        <w:rPr>
          <w:rFonts w:ascii="Bamini" w:hAnsi="Bamini"/>
          <w:sz w:val="32"/>
        </w:rPr>
      </w:pPr>
      <w:r>
        <w:rPr>
          <w:rFonts w:ascii="Bamini" w:hAnsi="Bamini"/>
          <w:b/>
          <w:sz w:val="32"/>
        </w:rPr>
        <w:t xml:space="preserve">     </w:t>
      </w:r>
      <w:r w:rsidRPr="00DF7D70">
        <w:rPr>
          <w:rFonts w:ascii="Bamini" w:hAnsi="Bamini"/>
          <w:b/>
          <w:sz w:val="36"/>
        </w:rPr>
        <w:t>Rthkp tpGyhee;jupd; jpUTUtr; rpiy</w:t>
      </w:r>
    </w:p>
    <w:p w:rsidR="00636DEF" w:rsidRDefault="00636DEF" w:rsidP="00DF7D70">
      <w:pPr>
        <w:jc w:val="both"/>
        <w:rPr>
          <w:sz w:val="36"/>
        </w:rPr>
      </w:pPr>
      <w:r>
        <w:rPr>
          <w:noProof/>
        </w:rPr>
        <w:pict>
          <v:shape id="Picture 12" o:spid="_x0000_s1039" type="#_x0000_t75" style="position:absolute;left:0;text-align:left;margin-left:35pt;margin-top:4.05pt;width:315pt;height:267pt;z-index:-251655168;visibility:visible">
            <v:imagedata r:id="rId18" o:title=""/>
          </v:shape>
        </w:pict>
      </w:r>
    </w:p>
    <w:p w:rsidR="00636DEF" w:rsidRDefault="00636DEF" w:rsidP="009B60F5">
      <w:pPr>
        <w:tabs>
          <w:tab w:val="left" w:pos="3880"/>
        </w:tabs>
        <w:rPr>
          <w:rFonts w:ascii="Bamini" w:hAnsi="Bamini"/>
          <w:b/>
          <w:sz w:val="36"/>
        </w:rPr>
      </w:pPr>
    </w:p>
    <w:p w:rsidR="00636DEF" w:rsidRPr="00DF7D70" w:rsidRDefault="00636DEF" w:rsidP="00DF7D70">
      <w:pPr>
        <w:rPr>
          <w:rFonts w:ascii="Bamini" w:hAnsi="Bamini"/>
          <w:sz w:val="36"/>
        </w:rPr>
      </w:pPr>
    </w:p>
    <w:p w:rsidR="00636DEF" w:rsidRPr="00DF7D70" w:rsidRDefault="00636DEF" w:rsidP="00DF7D70">
      <w:pPr>
        <w:rPr>
          <w:rFonts w:ascii="Bamini" w:hAnsi="Bamini"/>
          <w:sz w:val="36"/>
        </w:rPr>
      </w:pPr>
    </w:p>
    <w:p w:rsidR="00636DEF" w:rsidRDefault="00636DEF" w:rsidP="00DF7D70">
      <w:pPr>
        <w:rPr>
          <w:rFonts w:ascii="Bamini" w:hAnsi="Bamini"/>
          <w:sz w:val="36"/>
        </w:rPr>
      </w:pPr>
    </w:p>
    <w:p w:rsidR="00636DEF" w:rsidRDefault="00636DEF" w:rsidP="00DF7D70">
      <w:pPr>
        <w:rPr>
          <w:rFonts w:ascii="Bamini" w:hAnsi="Bamini"/>
          <w:b/>
          <w:sz w:val="36"/>
        </w:rPr>
      </w:pPr>
      <w:r>
        <w:rPr>
          <w:rFonts w:ascii="Bamini" w:hAnsi="Bamini"/>
          <w:b/>
          <w:sz w:val="36"/>
        </w:rPr>
        <w:t xml:space="preserve">            </w:t>
      </w:r>
      <w:r w:rsidRPr="00DF7D70">
        <w:rPr>
          <w:rFonts w:ascii="Bamini" w:hAnsi="Bamini"/>
          <w:b/>
          <w:sz w:val="36"/>
        </w:rPr>
        <w:t>Rthkpfspd; fhtpAil</w:t>
      </w:r>
    </w:p>
    <w:p w:rsidR="00636DEF" w:rsidRDefault="00636DEF" w:rsidP="00DF7D70">
      <w:pPr>
        <w:rPr>
          <w:rFonts w:ascii="Bamini" w:hAnsi="Bamini"/>
          <w:b/>
          <w:sz w:val="36"/>
        </w:rPr>
      </w:pPr>
      <w:r>
        <w:rPr>
          <w:rFonts w:ascii="Bamini" w:hAnsi="Bamini"/>
          <w:b/>
          <w:sz w:val="36"/>
        </w:rPr>
        <w:t xml:space="preserve">           </w:t>
      </w:r>
    </w:p>
    <w:p w:rsidR="00636DEF" w:rsidRDefault="00636DEF" w:rsidP="00DF7D70">
      <w:pPr>
        <w:rPr>
          <w:rFonts w:ascii="Bamini" w:hAnsi="Bamini"/>
          <w:b/>
          <w:sz w:val="36"/>
        </w:rPr>
      </w:pPr>
      <w:r>
        <w:rPr>
          <w:noProof/>
        </w:rPr>
        <w:pict>
          <v:shape id="Picture 14" o:spid="_x0000_s1040" type="#_x0000_t75" style="position:absolute;margin-left:34.55pt;margin-top:-62.7pt;width:321.25pt;height:305.8pt;z-index:-251654144;visibility:visible">
            <v:imagedata r:id="rId19" o:title=""/>
          </v:shape>
        </w:pict>
      </w:r>
    </w:p>
    <w:p w:rsidR="00636DEF" w:rsidRDefault="00636DEF" w:rsidP="00DF7D70">
      <w:pPr>
        <w:rPr>
          <w:rFonts w:ascii="Bamini" w:hAnsi="Bamini"/>
          <w:b/>
          <w:sz w:val="36"/>
        </w:rPr>
      </w:pPr>
      <w:r>
        <w:rPr>
          <w:noProof/>
        </w:rPr>
        <w:pict>
          <v:shape id="Picture 15" o:spid="_x0000_s1041" type="#_x0000_t75" style="position:absolute;margin-left:34.55pt;margin-top:212.4pt;width:321.25pt;height:350.7pt;z-index:-251653120;visibility:visible">
            <v:imagedata r:id="rId20" o:title=""/>
          </v:shape>
        </w:pict>
      </w:r>
    </w:p>
    <w:p w:rsidR="00636DEF" w:rsidRPr="00DF7D70" w:rsidRDefault="00636DEF" w:rsidP="00DF7D70">
      <w:pPr>
        <w:rPr>
          <w:rFonts w:ascii="Bamini" w:hAnsi="Bamini"/>
          <w:sz w:val="36"/>
        </w:rPr>
      </w:pPr>
    </w:p>
    <w:p w:rsidR="00636DEF" w:rsidRPr="00DF7D70" w:rsidRDefault="00636DEF" w:rsidP="00DF7D70">
      <w:pPr>
        <w:rPr>
          <w:rFonts w:ascii="Bamini" w:hAnsi="Bamini"/>
          <w:sz w:val="36"/>
        </w:rPr>
      </w:pPr>
    </w:p>
    <w:p w:rsidR="00636DEF" w:rsidRPr="00DF7D70" w:rsidRDefault="00636DEF" w:rsidP="00DF7D70">
      <w:pPr>
        <w:rPr>
          <w:rFonts w:ascii="Bamini" w:hAnsi="Bamini"/>
          <w:sz w:val="36"/>
        </w:rPr>
      </w:pPr>
    </w:p>
    <w:p w:rsidR="00636DEF" w:rsidRPr="00DF7D70" w:rsidRDefault="00636DEF" w:rsidP="00DF7D70">
      <w:pPr>
        <w:rPr>
          <w:rFonts w:ascii="Bamini" w:hAnsi="Bamini"/>
          <w:sz w:val="36"/>
        </w:rPr>
      </w:pPr>
    </w:p>
    <w:p w:rsidR="00636DEF" w:rsidRPr="00DF7D70" w:rsidRDefault="00636DEF" w:rsidP="00DF7D70">
      <w:pPr>
        <w:rPr>
          <w:rFonts w:ascii="Bamini" w:hAnsi="Bamini"/>
          <w:sz w:val="36"/>
        </w:rPr>
      </w:pPr>
    </w:p>
    <w:p w:rsidR="00636DEF" w:rsidRPr="00DF7D70" w:rsidRDefault="00636DEF" w:rsidP="00DF7D70">
      <w:pPr>
        <w:rPr>
          <w:rFonts w:ascii="Bamini" w:hAnsi="Bamini"/>
          <w:sz w:val="36"/>
        </w:rPr>
      </w:pPr>
    </w:p>
    <w:p w:rsidR="00636DEF" w:rsidRPr="00DF7D70" w:rsidRDefault="00636DEF" w:rsidP="00DF7D70">
      <w:pPr>
        <w:rPr>
          <w:rFonts w:ascii="Bamini" w:hAnsi="Bamini"/>
          <w:sz w:val="36"/>
        </w:rPr>
      </w:pPr>
    </w:p>
    <w:p w:rsidR="00636DEF" w:rsidRPr="00DF7D70" w:rsidRDefault="00636DEF" w:rsidP="00DF7D70">
      <w:pPr>
        <w:rPr>
          <w:rFonts w:ascii="Bamini" w:hAnsi="Bamini"/>
          <w:sz w:val="36"/>
        </w:rPr>
      </w:pPr>
    </w:p>
    <w:p w:rsidR="00636DEF" w:rsidRPr="00DF7D70" w:rsidRDefault="00636DEF" w:rsidP="00DF7D70">
      <w:pPr>
        <w:rPr>
          <w:rFonts w:ascii="Bamini" w:hAnsi="Bamini"/>
          <w:sz w:val="36"/>
        </w:rPr>
      </w:pPr>
    </w:p>
    <w:p w:rsidR="00636DEF" w:rsidRPr="00DF7D70" w:rsidRDefault="00636DEF" w:rsidP="00DF7D70">
      <w:pPr>
        <w:rPr>
          <w:rFonts w:ascii="Bamini" w:hAnsi="Bamini"/>
          <w:sz w:val="36"/>
        </w:rPr>
      </w:pPr>
    </w:p>
    <w:p w:rsidR="00636DEF" w:rsidRPr="00DF7D70" w:rsidRDefault="00636DEF" w:rsidP="00DF7D70">
      <w:pPr>
        <w:rPr>
          <w:rFonts w:ascii="Bamini" w:hAnsi="Bamini"/>
          <w:sz w:val="36"/>
        </w:rPr>
      </w:pPr>
    </w:p>
    <w:p w:rsidR="00636DEF" w:rsidRPr="00DF7D70" w:rsidRDefault="00636DEF" w:rsidP="00DF7D70">
      <w:pPr>
        <w:rPr>
          <w:rFonts w:ascii="Bamini" w:hAnsi="Bamini"/>
          <w:sz w:val="36"/>
        </w:rPr>
      </w:pPr>
    </w:p>
    <w:p w:rsidR="00636DEF" w:rsidRPr="00DF7D70" w:rsidRDefault="00636DEF" w:rsidP="00DF7D70">
      <w:pPr>
        <w:rPr>
          <w:rFonts w:ascii="Bamini" w:hAnsi="Bamini"/>
          <w:sz w:val="36"/>
        </w:rPr>
      </w:pPr>
    </w:p>
    <w:p w:rsidR="00636DEF" w:rsidRPr="00DF7D70" w:rsidRDefault="00636DEF" w:rsidP="00DF7D70">
      <w:pPr>
        <w:rPr>
          <w:rFonts w:ascii="Bamini" w:hAnsi="Bamini"/>
          <w:sz w:val="36"/>
        </w:rPr>
      </w:pPr>
    </w:p>
    <w:p w:rsidR="00636DEF" w:rsidRDefault="00636DEF" w:rsidP="00DF7D70">
      <w:pPr>
        <w:rPr>
          <w:rFonts w:ascii="Bamini" w:hAnsi="Bamini"/>
          <w:sz w:val="36"/>
        </w:rPr>
      </w:pPr>
    </w:p>
    <w:p w:rsidR="00636DEF" w:rsidRDefault="00636DEF" w:rsidP="00DF7D70">
      <w:pPr>
        <w:rPr>
          <w:rFonts w:ascii="Bamini" w:hAnsi="Bamini"/>
          <w:sz w:val="36"/>
        </w:rPr>
      </w:pPr>
    </w:p>
    <w:p w:rsidR="00636DEF" w:rsidRDefault="00636DEF" w:rsidP="00DF7D70">
      <w:pPr>
        <w:rPr>
          <w:rFonts w:ascii="Bamini" w:hAnsi="Bamini"/>
          <w:sz w:val="36"/>
        </w:rPr>
      </w:pPr>
    </w:p>
    <w:p w:rsidR="00636DEF" w:rsidRDefault="00636DEF" w:rsidP="00DF7D70">
      <w:pPr>
        <w:rPr>
          <w:rFonts w:ascii="Bamini" w:hAnsi="Bamini"/>
          <w:sz w:val="36"/>
        </w:rPr>
      </w:pPr>
    </w:p>
    <w:p w:rsidR="00636DEF" w:rsidRDefault="00636DEF" w:rsidP="00DF7D70">
      <w:pPr>
        <w:rPr>
          <w:rFonts w:ascii="Bamini" w:hAnsi="Bamini"/>
          <w:sz w:val="36"/>
        </w:rPr>
      </w:pPr>
    </w:p>
    <w:p w:rsidR="00636DEF" w:rsidRDefault="00636DEF" w:rsidP="00DF7D70">
      <w:pPr>
        <w:rPr>
          <w:rFonts w:ascii="Bamini" w:hAnsi="Bamini"/>
          <w:sz w:val="36"/>
        </w:rPr>
      </w:pPr>
      <w:r>
        <w:rPr>
          <w:noProof/>
        </w:rPr>
        <w:pict>
          <v:shape id="Picture 16" o:spid="_x0000_s1042" type="#_x0000_t75" style="position:absolute;margin-left:-2.5pt;margin-top:-32.25pt;width:459pt;height:345pt;z-index:-251652096;visibility:visible">
            <v:imagedata r:id="rId21" o:title=""/>
          </v:shape>
        </w:pict>
      </w:r>
    </w:p>
    <w:p w:rsidR="00636DEF" w:rsidRDefault="00636DEF" w:rsidP="00DF7D70">
      <w:pPr>
        <w:rPr>
          <w:rFonts w:ascii="Bamini" w:hAnsi="Bamini"/>
          <w:sz w:val="36"/>
        </w:rPr>
      </w:pPr>
    </w:p>
    <w:p w:rsidR="00636DEF" w:rsidRPr="00DF7D70" w:rsidRDefault="00636DEF" w:rsidP="00DF7D70">
      <w:pPr>
        <w:rPr>
          <w:rFonts w:ascii="Bamini" w:hAnsi="Bamini"/>
          <w:sz w:val="36"/>
        </w:rPr>
      </w:pPr>
    </w:p>
    <w:p w:rsidR="00636DEF" w:rsidRPr="00DF7D70" w:rsidRDefault="00636DEF" w:rsidP="00DF7D70">
      <w:pPr>
        <w:rPr>
          <w:rFonts w:ascii="Bamini" w:hAnsi="Bamini"/>
          <w:sz w:val="36"/>
        </w:rPr>
      </w:pPr>
    </w:p>
    <w:p w:rsidR="00636DEF" w:rsidRPr="00DF7D70" w:rsidRDefault="00636DEF" w:rsidP="00DF7D70">
      <w:pPr>
        <w:rPr>
          <w:rFonts w:ascii="Bamini" w:hAnsi="Bamini"/>
          <w:sz w:val="36"/>
        </w:rPr>
      </w:pPr>
    </w:p>
    <w:p w:rsidR="00636DEF" w:rsidRPr="00DF7D70" w:rsidRDefault="00636DEF" w:rsidP="00DF7D70">
      <w:pPr>
        <w:rPr>
          <w:rFonts w:ascii="Bamini" w:hAnsi="Bamini"/>
          <w:sz w:val="36"/>
        </w:rPr>
      </w:pPr>
    </w:p>
    <w:p w:rsidR="00636DEF" w:rsidRPr="00DF7D70" w:rsidRDefault="00636DEF" w:rsidP="00DF7D70">
      <w:pPr>
        <w:rPr>
          <w:rFonts w:ascii="Bamini" w:hAnsi="Bamini"/>
          <w:sz w:val="36"/>
        </w:rPr>
      </w:pPr>
    </w:p>
    <w:p w:rsidR="00636DEF" w:rsidRDefault="00636DEF" w:rsidP="00DF7D70">
      <w:pPr>
        <w:rPr>
          <w:rFonts w:ascii="Bamini" w:hAnsi="Bamini"/>
          <w:sz w:val="36"/>
        </w:rPr>
      </w:pPr>
    </w:p>
    <w:p w:rsidR="00636DEF" w:rsidRDefault="00636DEF" w:rsidP="00DF7D70">
      <w:pPr>
        <w:rPr>
          <w:rFonts w:ascii="Bamini" w:hAnsi="Bamini"/>
          <w:sz w:val="36"/>
        </w:rPr>
      </w:pPr>
      <w:r>
        <w:rPr>
          <w:rFonts w:ascii="Bamini" w:hAnsi="Bamini"/>
          <w:b/>
          <w:sz w:val="40"/>
        </w:rPr>
        <w:t xml:space="preserve">            </w:t>
      </w:r>
      <w:r>
        <w:rPr>
          <w:rFonts w:ascii="Bamini" w:hAnsi="Bamini"/>
          <w:sz w:val="36"/>
        </w:rPr>
        <w:t>;</w:t>
      </w:r>
    </w:p>
    <w:p w:rsidR="00636DEF" w:rsidRDefault="00636DEF" w:rsidP="00DF7D70">
      <w:pPr>
        <w:rPr>
          <w:rFonts w:ascii="Bamini" w:hAnsi="Bamini"/>
          <w:sz w:val="36"/>
        </w:rPr>
      </w:pPr>
      <w:r>
        <w:rPr>
          <w:noProof/>
        </w:rPr>
        <w:pict>
          <v:shape id="Picture 17" o:spid="_x0000_s1043" type="#_x0000_t75" style="position:absolute;margin-left:2.35pt;margin-top:21pt;width:454.2pt;height:350.65pt;z-index:-251651072;visibility:visible">
            <v:imagedata r:id="rId22" o:title=""/>
          </v:shape>
        </w:pict>
      </w:r>
    </w:p>
    <w:p w:rsidR="00636DEF" w:rsidRDefault="00636DEF" w:rsidP="00DF7D70">
      <w:pPr>
        <w:tabs>
          <w:tab w:val="left" w:pos="1982"/>
        </w:tabs>
        <w:rPr>
          <w:rFonts w:ascii="Bamini" w:hAnsi="Bamini"/>
          <w:sz w:val="36"/>
        </w:rPr>
      </w:pPr>
      <w:r>
        <w:rPr>
          <w:rFonts w:ascii="Bamini" w:hAnsi="Bamini"/>
          <w:sz w:val="36"/>
        </w:rPr>
        <w:tab/>
        <w:t xml:space="preserve">     </w:t>
      </w:r>
    </w:p>
    <w:p w:rsidR="00636DEF" w:rsidRPr="00DF7D70" w:rsidRDefault="00636DEF" w:rsidP="00DF7D70">
      <w:pPr>
        <w:rPr>
          <w:rFonts w:ascii="Bamini" w:hAnsi="Bamini"/>
          <w:sz w:val="36"/>
        </w:rPr>
      </w:pPr>
    </w:p>
    <w:p w:rsidR="00636DEF" w:rsidRPr="00DF7D70" w:rsidRDefault="00636DEF" w:rsidP="00DF7D70">
      <w:pPr>
        <w:rPr>
          <w:rFonts w:ascii="Bamini" w:hAnsi="Bamini"/>
          <w:sz w:val="36"/>
        </w:rPr>
      </w:pPr>
    </w:p>
    <w:p w:rsidR="00636DEF" w:rsidRPr="00DF7D70" w:rsidRDefault="00636DEF" w:rsidP="00DF7D70">
      <w:pPr>
        <w:rPr>
          <w:rFonts w:ascii="Bamini" w:hAnsi="Bamini"/>
          <w:sz w:val="36"/>
        </w:rPr>
      </w:pPr>
    </w:p>
    <w:p w:rsidR="00636DEF" w:rsidRDefault="00636DEF" w:rsidP="00DF7D70">
      <w:pPr>
        <w:rPr>
          <w:rFonts w:ascii="Bamini" w:hAnsi="Bamini"/>
          <w:sz w:val="36"/>
        </w:rPr>
      </w:pPr>
    </w:p>
    <w:p w:rsidR="00636DEF" w:rsidRDefault="00636DEF" w:rsidP="00DF7D70">
      <w:pPr>
        <w:rPr>
          <w:rFonts w:ascii="Bamini" w:hAnsi="Bamini"/>
          <w:b/>
          <w:sz w:val="36"/>
        </w:rPr>
      </w:pPr>
    </w:p>
    <w:p w:rsidR="00636DEF" w:rsidRDefault="00636DEF" w:rsidP="00DF7D70">
      <w:pPr>
        <w:rPr>
          <w:rFonts w:ascii="Bamini" w:hAnsi="Bamini"/>
          <w:b/>
          <w:sz w:val="36"/>
        </w:rPr>
      </w:pPr>
    </w:p>
    <w:p w:rsidR="00636DEF" w:rsidRDefault="00636DEF" w:rsidP="00DF7D70">
      <w:pPr>
        <w:rPr>
          <w:rFonts w:ascii="Bamini" w:hAnsi="Bamini"/>
          <w:b/>
          <w:sz w:val="36"/>
        </w:rPr>
      </w:pPr>
      <w:r>
        <w:rPr>
          <w:rFonts w:ascii="Bamini" w:hAnsi="Bamini"/>
          <w:b/>
          <w:sz w:val="36"/>
        </w:rPr>
        <w:t xml:space="preserve">                </w:t>
      </w:r>
    </w:p>
    <w:p w:rsidR="00636DEF" w:rsidRDefault="00636DEF" w:rsidP="0089582A">
      <w:pPr>
        <w:rPr>
          <w:rFonts w:ascii="Bamini" w:hAnsi="Bamini"/>
          <w:sz w:val="28"/>
        </w:rPr>
      </w:pPr>
      <w:r w:rsidRPr="00696E92">
        <w:rPr>
          <w:rFonts w:ascii="Bamini" w:hAnsi="Bamini"/>
          <w:sz w:val="28"/>
        </w:rPr>
        <w:t xml:space="preserve">                     </w:t>
      </w:r>
      <w:r>
        <w:rPr>
          <w:rFonts w:ascii="Bamini" w:hAnsi="Bamini"/>
          <w:sz w:val="28"/>
        </w:rPr>
        <w:t xml:space="preserve">      </w:t>
      </w:r>
      <w:r w:rsidRPr="00696E92">
        <w:rPr>
          <w:rFonts w:ascii="Bamini" w:hAnsi="Bamini"/>
          <w:sz w:val="28"/>
        </w:rPr>
        <w:t>Nkw;$wg;gl;l Mtzq;fs; kl;Lkd;wp ,d;Dk; gy Rthkpfs; rk;ge;jkhd Mtzq;fs; vk; kj;jpapy; fhzg;gLfpd;wd . mit kiwf;fg;glNtz;bait my;y jFe;j Kiwapy; ghJfhf;fg;gl;L vjpu;fhy re;jjpfspd; mwpthw;wiy tsu;g;gjw;F toq;fg;gl Ntz;bait. NkYk; t</w:t>
      </w:r>
      <w:r>
        <w:rPr>
          <w:rFonts w:ascii="Bamini" w:hAnsi="Bamini"/>
          <w:sz w:val="28"/>
        </w:rPr>
        <w:t>p</w:t>
      </w:r>
      <w:r w:rsidRPr="00696E92">
        <w:rPr>
          <w:rFonts w:ascii="Bamini" w:hAnsi="Bamini"/>
          <w:sz w:val="28"/>
        </w:rPr>
        <w:t>j;jfupd; tpj;Jtj;ij aho;E}ypy; fhzyhk</w:t>
      </w:r>
      <w:r>
        <w:rPr>
          <w:rFonts w:ascii="Bamini" w:hAnsi="Bamini"/>
          <w:sz w:val="28"/>
        </w:rPr>
        <w:t>.</w:t>
      </w:r>
      <w:r w:rsidRPr="00696E92">
        <w:rPr>
          <w:rFonts w:ascii="Bamini" w:hAnsi="Bamini"/>
          <w:sz w:val="28"/>
        </w:rPr>
        <w:t xml:space="preserve">; Vnddpy; ,Jtiu aho;Ehiy KOikahf Ma;Tnra;jtu; fpilahJ. </w:t>
      </w:r>
      <w:r>
        <w:rPr>
          <w:rFonts w:ascii="Bamini" w:hAnsi="Bamini"/>
          <w:sz w:val="28"/>
        </w:rPr>
        <w:t>Rthkpapd; 45 tUl Fwpf;Nfhs; aho;E}yhFk;. aho;E}y; muq;Nfw;wg;gl;l jpUg;jpapy; &gt;  muq;Nfw;wk; eilngw;W XU khjj;jpNyNa ,iwtdb Nru;e;jhu; (19.07.2012);.</w:t>
      </w:r>
      <w:r w:rsidRPr="00696E92">
        <w:rPr>
          <w:rFonts w:ascii="Bamini" w:hAnsi="Bamini"/>
          <w:sz w:val="28"/>
        </w:rPr>
        <w:t>Rthkp gw;wpa NkYk; gy mupa jfty;fis vjpu;fhyj;jpy; vOjg;gLk; fl;Liufspy; fhz;Nghk;</w:t>
      </w:r>
      <w:r w:rsidRPr="00696E92">
        <w:rPr>
          <w:rFonts w:ascii="Times New Roman" w:hAnsi="Times New Roman"/>
          <w:sz w:val="28"/>
        </w:rPr>
        <w:t>………………</w:t>
      </w:r>
      <w:r w:rsidRPr="00696E92">
        <w:rPr>
          <w:rFonts w:ascii="Bamini" w:hAnsi="Bamini"/>
          <w:sz w:val="28"/>
        </w:rPr>
        <w:t xml:space="preserve">.  </w:t>
      </w:r>
    </w:p>
    <w:p w:rsidR="00636DEF" w:rsidRDefault="00636DEF" w:rsidP="00F90053">
      <w:pPr>
        <w:jc w:val="both"/>
        <w:rPr>
          <w:rFonts w:ascii="Bamini" w:hAnsi="Bamini"/>
          <w:sz w:val="28"/>
        </w:rPr>
      </w:pPr>
    </w:p>
    <w:p w:rsidR="00636DEF" w:rsidRPr="00F90053" w:rsidRDefault="00636DEF" w:rsidP="00F90053">
      <w:pPr>
        <w:spacing w:line="240" w:lineRule="auto"/>
        <w:jc w:val="both"/>
        <w:rPr>
          <w:rFonts w:ascii="Bamini" w:hAnsi="Bamini"/>
          <w:b/>
          <w:sz w:val="28"/>
        </w:rPr>
      </w:pPr>
      <w:r w:rsidRPr="00F90053">
        <w:rPr>
          <w:rFonts w:ascii="Bamini" w:hAnsi="Bamini"/>
          <w:b/>
          <w:sz w:val="28"/>
        </w:rPr>
        <w:t>Mf;fk; :</w:t>
      </w:r>
    </w:p>
    <w:p w:rsidR="00636DEF" w:rsidRPr="00F90053" w:rsidRDefault="00636DEF" w:rsidP="00F90053">
      <w:pPr>
        <w:spacing w:line="240" w:lineRule="auto"/>
        <w:jc w:val="both"/>
        <w:rPr>
          <w:rFonts w:ascii="Bamini" w:hAnsi="Bamini"/>
          <w:b/>
          <w:sz w:val="28"/>
        </w:rPr>
      </w:pPr>
      <w:r w:rsidRPr="00F90053">
        <w:rPr>
          <w:rFonts w:ascii="Bamini" w:hAnsi="Bamini"/>
          <w:b/>
          <w:sz w:val="28"/>
        </w:rPr>
        <w:t>nr.fN[e;jpud;</w:t>
      </w:r>
    </w:p>
    <w:p w:rsidR="00636DEF" w:rsidRPr="00F90053" w:rsidRDefault="00636DEF" w:rsidP="00F90053">
      <w:pPr>
        <w:spacing w:line="240" w:lineRule="auto"/>
        <w:jc w:val="both"/>
        <w:rPr>
          <w:rFonts w:ascii="Bamini" w:hAnsi="Bamini"/>
          <w:b/>
          <w:sz w:val="28"/>
        </w:rPr>
      </w:pPr>
      <w:r w:rsidRPr="00F90053">
        <w:rPr>
          <w:rFonts w:ascii="Bamini" w:hAnsi="Bamini"/>
          <w:b/>
          <w:sz w:val="28"/>
        </w:rPr>
        <w:t>nrayhsu;</w:t>
      </w:r>
    </w:p>
    <w:p w:rsidR="00636DEF" w:rsidRPr="00F90053" w:rsidRDefault="00636DEF" w:rsidP="00F90053">
      <w:pPr>
        <w:spacing w:line="240" w:lineRule="auto"/>
        <w:jc w:val="both"/>
        <w:rPr>
          <w:rFonts w:ascii="Bamini" w:hAnsi="Bamini"/>
          <w:b/>
          <w:sz w:val="28"/>
        </w:rPr>
      </w:pPr>
      <w:r w:rsidRPr="00F90053">
        <w:rPr>
          <w:rFonts w:ascii="Bamini" w:hAnsi="Bamini"/>
          <w:b/>
          <w:sz w:val="28"/>
        </w:rPr>
        <w:t>gy;fiyf;fof khztu; r%f Nrit xd;wpak;</w:t>
      </w:r>
    </w:p>
    <w:p w:rsidR="00636DEF" w:rsidRPr="00F90053" w:rsidRDefault="00636DEF" w:rsidP="00F90053">
      <w:pPr>
        <w:spacing w:line="240" w:lineRule="auto"/>
        <w:jc w:val="both"/>
        <w:rPr>
          <w:rFonts w:ascii="Bamini" w:hAnsi="Bamini"/>
          <w:b/>
          <w:sz w:val="28"/>
        </w:rPr>
      </w:pPr>
      <w:r w:rsidRPr="00F90053">
        <w:rPr>
          <w:rFonts w:ascii="Bamini" w:hAnsi="Bamini"/>
          <w:b/>
          <w:sz w:val="28"/>
        </w:rPr>
        <w:t xml:space="preserve">fhiujPT    </w:t>
      </w:r>
    </w:p>
    <w:p w:rsidR="00636DEF" w:rsidRPr="00F90053" w:rsidRDefault="00636DEF" w:rsidP="00F90053">
      <w:pPr>
        <w:spacing w:line="240" w:lineRule="auto"/>
        <w:rPr>
          <w:rFonts w:ascii="Bamini" w:hAnsi="Bamini"/>
          <w:b/>
          <w:sz w:val="28"/>
        </w:rPr>
      </w:pPr>
    </w:p>
    <w:sectPr w:rsidR="00636DEF" w:rsidRPr="00F90053" w:rsidSect="00696E92">
      <w:pgSz w:w="12240" w:h="15840"/>
      <w:pgMar w:top="630" w:right="1440" w:bottom="135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6DEF" w:rsidRDefault="00636DEF" w:rsidP="009B60F5">
      <w:pPr>
        <w:spacing w:after="0" w:line="240" w:lineRule="auto"/>
      </w:pPr>
      <w:r>
        <w:separator/>
      </w:r>
    </w:p>
  </w:endnote>
  <w:endnote w:type="continuationSeparator" w:id="0">
    <w:p w:rsidR="00636DEF" w:rsidRDefault="00636DEF" w:rsidP="009B60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Bamin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atha">
    <w:panose1 w:val="02000400000000000000"/>
    <w:charset w:val="00"/>
    <w:family w:val="auto"/>
    <w:pitch w:val="variable"/>
    <w:sig w:usb0="001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6DEF" w:rsidRDefault="00636DEF" w:rsidP="009B60F5">
      <w:pPr>
        <w:spacing w:after="0" w:line="240" w:lineRule="auto"/>
      </w:pPr>
      <w:r>
        <w:separator/>
      </w:r>
    </w:p>
  </w:footnote>
  <w:footnote w:type="continuationSeparator" w:id="0">
    <w:p w:rsidR="00636DEF" w:rsidRDefault="00636DEF" w:rsidP="009B60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B56E2"/>
    <w:rsid w:val="000B4D18"/>
    <w:rsid w:val="000C79EF"/>
    <w:rsid w:val="002057A0"/>
    <w:rsid w:val="00292065"/>
    <w:rsid w:val="002E7583"/>
    <w:rsid w:val="003416CA"/>
    <w:rsid w:val="003C477D"/>
    <w:rsid w:val="00421EF5"/>
    <w:rsid w:val="005C0207"/>
    <w:rsid w:val="00633A70"/>
    <w:rsid w:val="00636DEF"/>
    <w:rsid w:val="00651442"/>
    <w:rsid w:val="00696E92"/>
    <w:rsid w:val="006A181A"/>
    <w:rsid w:val="006D13A2"/>
    <w:rsid w:val="00717E04"/>
    <w:rsid w:val="00743C03"/>
    <w:rsid w:val="0079712B"/>
    <w:rsid w:val="007B0BD3"/>
    <w:rsid w:val="00824CD1"/>
    <w:rsid w:val="0089582A"/>
    <w:rsid w:val="008D38B5"/>
    <w:rsid w:val="008F478C"/>
    <w:rsid w:val="00902859"/>
    <w:rsid w:val="00961FEC"/>
    <w:rsid w:val="009B60F5"/>
    <w:rsid w:val="009C1B56"/>
    <w:rsid w:val="009F0AA0"/>
    <w:rsid w:val="00A47F49"/>
    <w:rsid w:val="00AB56E2"/>
    <w:rsid w:val="00AD6CCB"/>
    <w:rsid w:val="00B47FC4"/>
    <w:rsid w:val="00B75327"/>
    <w:rsid w:val="00CB06A6"/>
    <w:rsid w:val="00DD4E11"/>
    <w:rsid w:val="00DF7D70"/>
    <w:rsid w:val="00F5615A"/>
    <w:rsid w:val="00F900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4D18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AB56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bidi="ta-IN"/>
    </w:rPr>
  </w:style>
  <w:style w:type="character" w:styleId="Emphasis">
    <w:name w:val="Emphasis"/>
    <w:basedOn w:val="DefaultParagraphFont"/>
    <w:uiPriority w:val="99"/>
    <w:qFormat/>
    <w:rsid w:val="00AB56E2"/>
    <w:rPr>
      <w:rFonts w:cs="Times New Roman"/>
      <w:i/>
      <w:iCs/>
    </w:rPr>
  </w:style>
  <w:style w:type="paragraph" w:styleId="BalloonText">
    <w:name w:val="Balloon Text"/>
    <w:basedOn w:val="Normal"/>
    <w:link w:val="BalloonTextChar"/>
    <w:uiPriority w:val="99"/>
    <w:semiHidden/>
    <w:rsid w:val="009B6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B60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9B60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B60F5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9B60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B60F5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19</Pages>
  <Words>637</Words>
  <Characters>3632</Characters>
  <Application>Microsoft Office Outlook</Application>
  <DocSecurity>0</DocSecurity>
  <Lines>0</Lines>
  <Paragraphs>0</Paragraphs>
  <ScaleCrop>false</ScaleCrop>
  <Company>BEST FORUM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Mjhug;gLj;jg;gLk; tpj;jfu; nghf;fp\q;fs;…</dc:title>
  <dc:subject/>
  <dc:creator>www.arabswell.com</dc:creator>
  <cp:keywords/>
  <dc:description/>
  <cp:lastModifiedBy>LL</cp:lastModifiedBy>
  <cp:revision>2</cp:revision>
  <dcterms:created xsi:type="dcterms:W3CDTF">2012-03-27T15:24:00Z</dcterms:created>
  <dcterms:modified xsi:type="dcterms:W3CDTF">2012-03-27T15:24:00Z</dcterms:modified>
</cp:coreProperties>
</file>